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E8217" w14:textId="0A9589AE" w:rsidR="006355FB" w:rsidRPr="005C61E5" w:rsidRDefault="00DD66AB" w:rsidP="005C61E5">
      <w:pPr>
        <w:pStyle w:val="Heading1"/>
      </w:pPr>
      <w:r w:rsidRPr="005C61E5">
        <w:t>Making Penrith more accessible</w:t>
      </w:r>
      <w:r w:rsidR="000A1F88" w:rsidRPr="005C61E5">
        <w:t xml:space="preserve"> and inclusive</w:t>
      </w:r>
    </w:p>
    <w:p w14:paraId="5A618572" w14:textId="7B05DF25" w:rsidR="009847E9" w:rsidRPr="005C61E5" w:rsidRDefault="00B45072" w:rsidP="005C61E5">
      <w:pPr>
        <w:pStyle w:val="Heading2"/>
      </w:pPr>
      <w:bookmarkStart w:id="0" w:name="_Toc106732535"/>
      <w:bookmarkStart w:id="1" w:name="_Toc107223734"/>
      <w:r w:rsidRPr="005C61E5">
        <w:t xml:space="preserve">Our </w:t>
      </w:r>
      <w:r w:rsidR="00DD66AB" w:rsidRPr="005C61E5">
        <w:t>Disability Inclusion Action Plan 2022–2026</w:t>
      </w:r>
      <w:bookmarkEnd w:id="0"/>
      <w:bookmarkEnd w:id="1"/>
    </w:p>
    <w:p w14:paraId="6A493F20" w14:textId="2290DA20" w:rsidR="00151817" w:rsidRPr="005C61E5" w:rsidRDefault="001A08D2" w:rsidP="005C61E5">
      <w:pPr>
        <w:pStyle w:val="Heading3"/>
      </w:pPr>
      <w:r w:rsidRPr="005C61E5">
        <w:t xml:space="preserve">A text-only </w:t>
      </w:r>
      <w:r w:rsidR="00151817" w:rsidRPr="005C61E5">
        <w:t xml:space="preserve">Easy Read version </w:t>
      </w:r>
    </w:p>
    <w:p w14:paraId="1D26C88D" w14:textId="6F74F802" w:rsidR="00E90F97" w:rsidRPr="009E592B" w:rsidRDefault="00F64870" w:rsidP="005C61E5">
      <w:pPr>
        <w:pStyle w:val="Heading2"/>
      </w:pPr>
      <w:bookmarkStart w:id="2" w:name="_Toc349720822"/>
      <w:r w:rsidRPr="009E592B">
        <w:t xml:space="preserve">How to use this </w:t>
      </w:r>
      <w:bookmarkEnd w:id="2"/>
      <w:r w:rsidR="00D902CF">
        <w:t>plan</w:t>
      </w:r>
      <w:r w:rsidR="005C568E" w:rsidRPr="009E592B">
        <w:t xml:space="preserve"> </w:t>
      </w:r>
    </w:p>
    <w:p w14:paraId="78F735B8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sdt>
        <w:sdtPr>
          <w:alias w:val="Author"/>
          <w:tag w:val=""/>
          <w:id w:val="797578269"/>
          <w:placeholder>
            <w:docPart w:val="C5C675B4E1594445AF1CF1F888F87AF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>
            <w:t>Penrith City Council</w:t>
          </w:r>
        </w:sdtContent>
      </w:sdt>
      <w:r>
        <w:t xml:space="preserve"> wrote this plan.</w:t>
      </w:r>
    </w:p>
    <w:p w14:paraId="3ED4DDCA" w14:textId="77777777" w:rsidR="005C61E5" w:rsidRPr="00E9016B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</w:t>
      </w:r>
      <w:sdt>
        <w:sdtPr>
          <w:alias w:val="Author"/>
          <w:tag w:val=""/>
          <w:id w:val="-725451046"/>
          <w:placeholder>
            <w:docPart w:val="CFE15C0DE6C245618E0BB827EBB48482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>
            <w:t>Penrith City Council</w:t>
          </w:r>
        </w:sdtContent>
      </w:sdt>
      <w:r>
        <w:t>.</w:t>
      </w:r>
    </w:p>
    <w:p w14:paraId="074D514C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plan</w:t>
      </w:r>
      <w:r w:rsidRPr="00E9016B">
        <w:t xml:space="preserve"> in an easy to read way. </w:t>
      </w:r>
    </w:p>
    <w:p w14:paraId="46E9E416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241A9">
        <w:rPr>
          <w:rStyle w:val="Strong"/>
        </w:rPr>
        <w:t>bold</w:t>
      </w:r>
      <w:r w:rsidRPr="001C28AC">
        <w:t>.</w:t>
      </w:r>
    </w:p>
    <w:p w14:paraId="15DFEEAB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4AD3E552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</w:t>
      </w:r>
      <w:r>
        <w:t xml:space="preserve">bold </w:t>
      </w:r>
      <w:r w:rsidRPr="001C28AC">
        <w:t>words mean.</w:t>
      </w:r>
    </w:p>
    <w:p w14:paraId="3E115467" w14:textId="37D58BC0" w:rsidR="005C61E5" w:rsidRPr="00E9016B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on page </w:t>
      </w:r>
      <w:r w:rsidR="00A64B92">
        <w:t>23</w:t>
      </w:r>
      <w:r w:rsidRPr="001C28AC">
        <w:t>.</w:t>
      </w:r>
    </w:p>
    <w:p w14:paraId="39DFD68C" w14:textId="77777777" w:rsid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This Easy R</w:t>
      </w:r>
      <w:r>
        <w:t>ead plan is a summary of another plan</w:t>
      </w:r>
      <w:r w:rsidRPr="000F6E4B">
        <w:t>.</w:t>
      </w:r>
    </w:p>
    <w:p w14:paraId="5B369E9C" w14:textId="77777777" w:rsidR="005C61E5" w:rsidRPr="00E62DFA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2"/>
        </w:rPr>
      </w:pPr>
      <w:r w:rsidRPr="00E62DFA">
        <w:rPr>
          <w:spacing w:val="-2"/>
        </w:rPr>
        <w:t>This means it only includes the most important ideas.</w:t>
      </w:r>
    </w:p>
    <w:p w14:paraId="2E44A709" w14:textId="32C9FD40" w:rsidR="005C61E5" w:rsidRPr="005C61E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r>
        <w:t>You can find the other</w:t>
      </w:r>
      <w:r w:rsidRPr="000F6E4B">
        <w:t xml:space="preserve"> </w:t>
      </w:r>
      <w:r>
        <w:t>plan</w:t>
      </w:r>
      <w:r w:rsidRPr="000F6E4B">
        <w:t xml:space="preserve"> on our website</w:t>
      </w:r>
      <w:r>
        <w:t xml:space="preserve"> – </w:t>
      </w:r>
      <w:hyperlink r:id="rId8" w:history="1">
        <w:r w:rsidRPr="005C61E5">
          <w:rPr>
            <w:rStyle w:val="Hyperlink"/>
          </w:rPr>
          <w:t>penrith.city/disabilityplan</w:t>
        </w:r>
      </w:hyperlink>
    </w:p>
    <w:p w14:paraId="1AC8C157" w14:textId="0A055659" w:rsidR="005C61E5" w:rsidRPr="000F6E4B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plan</w:t>
      </w:r>
      <w:r w:rsidRPr="000F6E4B">
        <w:t>.</w:t>
      </w:r>
      <w:r>
        <w:t xml:space="preserve"> </w:t>
      </w:r>
      <w:r w:rsidRPr="000F6E4B">
        <w:t xml:space="preserve">A friend, family member or </w:t>
      </w:r>
      <w:r>
        <w:br/>
      </w:r>
      <w:r w:rsidRPr="000F6E4B">
        <w:t>support person</w:t>
      </w:r>
      <w:r>
        <w:t xml:space="preserve"> </w:t>
      </w:r>
      <w:r w:rsidRPr="000F6E4B">
        <w:t>may be able to help you.</w:t>
      </w:r>
    </w:p>
    <w:p w14:paraId="22ADDB82" w14:textId="77777777" w:rsidR="005C61E5" w:rsidRPr="001D3755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1D3755">
        <w:rPr>
          <w:spacing w:val="-4"/>
        </w:rPr>
        <w:t>We value Aboriginal and Torres Strait Islander peoples, who are the traditional owners of the land.</w:t>
      </w:r>
    </w:p>
    <w:p w14:paraId="02CAC6D9" w14:textId="5E52940B" w:rsidR="005C61E5" w:rsidRPr="000F6E4B" w:rsidRDefault="005C61E5" w:rsidP="005C61E5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were the first people to protect and care for the:</w:t>
      </w:r>
    </w:p>
    <w:p w14:paraId="383B2449" w14:textId="77777777" w:rsidR="005C61E5" w:rsidRPr="000F6E4B" w:rsidRDefault="005C61E5" w:rsidP="005C61E5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lands</w:t>
      </w:r>
    </w:p>
    <w:p w14:paraId="4FEBD9DD" w14:textId="77777777" w:rsidR="005C61E5" w:rsidRPr="000F6E4B" w:rsidRDefault="005C61E5" w:rsidP="005C61E5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waters.</w:t>
      </w:r>
    </w:p>
    <w:p w14:paraId="2F1BDF87" w14:textId="77777777" w:rsidR="008D2234" w:rsidRPr="005C61E5" w:rsidRDefault="00A33000" w:rsidP="005C61E5">
      <w:pPr>
        <w:pStyle w:val="TOCHeading"/>
        <w:rPr>
          <w:noProof/>
        </w:rPr>
      </w:pPr>
      <w:r>
        <w:br w:type="page"/>
      </w:r>
      <w:bookmarkStart w:id="3" w:name="_Toc349720823"/>
      <w:r>
        <w:lastRenderedPageBreak/>
        <w:t xml:space="preserve">What’s in this </w:t>
      </w:r>
      <w:r w:rsidR="00D902CF">
        <w:t>plan</w:t>
      </w:r>
      <w:r>
        <w:t>?</w:t>
      </w:r>
      <w:bookmarkEnd w:id="3"/>
      <w:r w:rsidR="00AC71D2" w:rsidRPr="005C61E5">
        <w:rPr>
          <w:color w:val="C94A0D"/>
          <w:lang w:val="x-none"/>
        </w:rPr>
        <w:fldChar w:fldCharType="begin"/>
      </w:r>
      <w:r w:rsidR="00AC71D2" w:rsidRPr="005C61E5">
        <w:instrText xml:space="preserve"> TOC \h \z \u \t "Heading 2,1" </w:instrText>
      </w:r>
      <w:r w:rsidR="00AC71D2" w:rsidRPr="005C61E5">
        <w:rPr>
          <w:color w:val="C94A0D"/>
          <w:lang w:val="x-none"/>
        </w:rPr>
        <w:fldChar w:fldCharType="separate"/>
      </w:r>
    </w:p>
    <w:p w14:paraId="4E0F6909" w14:textId="7A785D6E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35" w:history="1">
        <w:r w:rsidR="008D2234" w:rsidRPr="005C61E5">
          <w:rPr>
            <w:rStyle w:val="Hyperlink"/>
            <w:b w:val="0"/>
            <w:noProof/>
            <w:color w:val="auto"/>
          </w:rPr>
          <w:t>What we want for Penrith City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_Toc107223735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D2234" w:rsidRPr="005C61E5">
          <w:rPr>
            <w:noProof/>
            <w:webHidden/>
          </w:rPr>
          <w:fldChar w:fldCharType="end"/>
        </w:r>
      </w:hyperlink>
    </w:p>
    <w:p w14:paraId="403D5CE7" w14:textId="25557D46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36" w:history="1">
        <w:r w:rsidR="008D2234" w:rsidRPr="005C61E5">
          <w:rPr>
            <w:rStyle w:val="Hyperlink"/>
            <w:b w:val="0"/>
            <w:noProof/>
            <w:color w:val="auto"/>
          </w:rPr>
          <w:t>What did we do over the last 4 years?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_Toc107223736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D2234" w:rsidRPr="005C61E5">
          <w:rPr>
            <w:noProof/>
            <w:webHidden/>
          </w:rPr>
          <w:fldChar w:fldCharType="end"/>
        </w:r>
      </w:hyperlink>
    </w:p>
    <w:p w14:paraId="0D21F392" w14:textId="618279E7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37" w:history="1">
        <w:r w:rsidR="008D2234" w:rsidRPr="005C61E5">
          <w:rPr>
            <w:rStyle w:val="Hyperlink"/>
            <w:b w:val="0"/>
            <w:noProof/>
            <w:color w:val="auto"/>
          </w:rPr>
          <w:t>The laws that apply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_Toc107223737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D2234" w:rsidRPr="005C61E5">
          <w:rPr>
            <w:noProof/>
            <w:webHidden/>
          </w:rPr>
          <w:fldChar w:fldCharType="end"/>
        </w:r>
      </w:hyperlink>
    </w:p>
    <w:p w14:paraId="6A89DFDC" w14:textId="75F1BB72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38" w:history="1">
        <w:r w:rsidR="008D2234" w:rsidRPr="005C61E5">
          <w:rPr>
            <w:rStyle w:val="Hyperlink"/>
            <w:b w:val="0"/>
            <w:noProof/>
            <w:color w:val="auto"/>
          </w:rPr>
          <w:t>What we can do to be more accessible and inclusive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_Toc107223738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2234" w:rsidRPr="005C61E5">
          <w:rPr>
            <w:noProof/>
            <w:webHidden/>
          </w:rPr>
          <w:fldChar w:fldCharType="end"/>
        </w:r>
      </w:hyperlink>
    </w:p>
    <w:p w14:paraId="465DE120" w14:textId="2AAFBF23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39" w:history="1">
        <w:r w:rsidR="008D2234" w:rsidRPr="005C61E5">
          <w:rPr>
            <w:rStyle w:val="Hyperlink"/>
            <w:b w:val="0"/>
            <w:noProof/>
            <w:color w:val="auto"/>
          </w:rPr>
          <w:t>Our Disability Inclusion Action Plan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_Toc107223739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D2234" w:rsidRPr="005C61E5">
          <w:rPr>
            <w:noProof/>
            <w:webHidden/>
          </w:rPr>
          <w:fldChar w:fldCharType="end"/>
        </w:r>
      </w:hyperlink>
    </w:p>
    <w:p w14:paraId="1A92592D" w14:textId="70311D51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0" w:history="1">
        <w:r w:rsidR="008D2234" w:rsidRPr="005C61E5">
          <w:rPr>
            <w:rStyle w:val="Hyperlink"/>
            <w:b w:val="0"/>
            <w:noProof/>
            <w:color w:val="auto"/>
          </w:rPr>
          <w:t>Who did we hear from?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_Toc107223740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D2234" w:rsidRPr="005C61E5">
          <w:rPr>
            <w:noProof/>
            <w:webHidden/>
          </w:rPr>
          <w:fldChar w:fldCharType="end"/>
        </w:r>
      </w:hyperlink>
    </w:p>
    <w:p w14:paraId="7B73D0EF" w14:textId="76734ED1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1" w:history="1">
        <w:r w:rsidR="008D2234" w:rsidRPr="005C61E5">
          <w:rPr>
            <w:rStyle w:val="Hyperlink"/>
            <w:b w:val="0"/>
            <w:noProof/>
            <w:color w:val="auto"/>
          </w:rPr>
          <w:t>1. Our attitudes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_Toc107223741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D2234" w:rsidRPr="005C61E5">
          <w:rPr>
            <w:noProof/>
            <w:webHidden/>
          </w:rPr>
          <w:fldChar w:fldCharType="end"/>
        </w:r>
      </w:hyperlink>
    </w:p>
    <w:p w14:paraId="25236CDE" w14:textId="661DFC9C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2" w:history="1">
        <w:r w:rsidR="008D2234" w:rsidRPr="005C61E5">
          <w:rPr>
            <w:rStyle w:val="Hyperlink"/>
            <w:b w:val="0"/>
            <w:noProof/>
            <w:color w:val="auto"/>
          </w:rPr>
          <w:t>2. Accessible communities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_Toc107223742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8D2234" w:rsidRPr="005C61E5">
          <w:rPr>
            <w:noProof/>
            <w:webHidden/>
          </w:rPr>
          <w:fldChar w:fldCharType="end"/>
        </w:r>
      </w:hyperlink>
    </w:p>
    <w:p w14:paraId="5B1446DB" w14:textId="7B61588B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3" w:history="1">
        <w:r w:rsidR="008D2234" w:rsidRPr="005C61E5">
          <w:rPr>
            <w:rStyle w:val="Hyperlink"/>
            <w:b w:val="0"/>
            <w:noProof/>
            <w:color w:val="auto"/>
          </w:rPr>
          <w:t>3. Helping people get good jobs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_Toc107223743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8D2234" w:rsidRPr="005C61E5">
          <w:rPr>
            <w:noProof/>
            <w:webHidden/>
          </w:rPr>
          <w:fldChar w:fldCharType="end"/>
        </w:r>
      </w:hyperlink>
    </w:p>
    <w:p w14:paraId="33EF20F7" w14:textId="3DB49E70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4" w:history="1">
        <w:r w:rsidR="008D2234" w:rsidRPr="005C61E5">
          <w:rPr>
            <w:rStyle w:val="Hyperlink"/>
            <w:b w:val="0"/>
            <w:noProof/>
            <w:color w:val="auto"/>
          </w:rPr>
          <w:t>4. Services and communication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_Toc107223744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8D2234" w:rsidRPr="005C61E5">
          <w:rPr>
            <w:noProof/>
            <w:webHidden/>
          </w:rPr>
          <w:fldChar w:fldCharType="end"/>
        </w:r>
      </w:hyperlink>
    </w:p>
    <w:p w14:paraId="77D082A9" w14:textId="59B5FEE3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5" w:history="1">
        <w:r w:rsidR="008D2234" w:rsidRPr="005C61E5">
          <w:rPr>
            <w:rStyle w:val="Hyperlink"/>
            <w:b w:val="0"/>
            <w:noProof/>
            <w:color w:val="auto"/>
          </w:rPr>
          <w:t>Making sure our plan works well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_Toc107223745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8D2234" w:rsidRPr="005C61E5">
          <w:rPr>
            <w:noProof/>
            <w:webHidden/>
          </w:rPr>
          <w:fldChar w:fldCharType="end"/>
        </w:r>
      </w:hyperlink>
    </w:p>
    <w:p w14:paraId="153192EB" w14:textId="6E49103D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6" w:history="1">
        <w:r w:rsidR="008D2234" w:rsidRPr="005C61E5">
          <w:rPr>
            <w:rStyle w:val="Hyperlink"/>
            <w:b w:val="0"/>
            <w:noProof/>
            <w:color w:val="auto"/>
          </w:rPr>
          <w:t>Word list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_Toc107223746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8D2234" w:rsidRPr="005C61E5">
          <w:rPr>
            <w:noProof/>
            <w:webHidden/>
          </w:rPr>
          <w:fldChar w:fldCharType="end"/>
        </w:r>
      </w:hyperlink>
    </w:p>
    <w:p w14:paraId="29DE0F39" w14:textId="422BD241" w:rsidR="008D2234" w:rsidRPr="005C61E5" w:rsidRDefault="00A64B92" w:rsidP="005C61E5">
      <w:pPr>
        <w:pStyle w:val="TOC1"/>
        <w:spacing w:before="120" w:after="120" w:line="360" w:lineRule="auto"/>
        <w:rPr>
          <w:rFonts w:eastAsiaTheme="minorEastAsia"/>
          <w:noProof/>
        </w:rPr>
      </w:pPr>
      <w:hyperlink w:anchor="_Toc107223747" w:history="1">
        <w:r w:rsidR="008D2234" w:rsidRPr="005C61E5">
          <w:rPr>
            <w:rStyle w:val="Hyperlink"/>
            <w:b w:val="0"/>
            <w:noProof/>
            <w:color w:val="auto"/>
          </w:rPr>
          <w:t>Contact us</w:t>
        </w:r>
        <w:r w:rsidR="008D2234" w:rsidRPr="005C61E5">
          <w:rPr>
            <w:noProof/>
            <w:webHidden/>
          </w:rPr>
          <w:tab/>
        </w:r>
        <w:r w:rsidR="008D2234" w:rsidRPr="005C61E5">
          <w:rPr>
            <w:noProof/>
            <w:webHidden/>
          </w:rPr>
          <w:fldChar w:fldCharType="begin"/>
        </w:r>
        <w:r w:rsidR="008D2234" w:rsidRPr="005C61E5">
          <w:rPr>
            <w:noProof/>
            <w:webHidden/>
          </w:rPr>
          <w:instrText xml:space="preserve"> PAGEREF _Toc107223747 \h </w:instrText>
        </w:r>
        <w:r w:rsidR="008D2234" w:rsidRPr="005C61E5">
          <w:rPr>
            <w:noProof/>
            <w:webHidden/>
          </w:rPr>
        </w:r>
        <w:r w:rsidR="008D2234" w:rsidRPr="005C61E5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8D2234" w:rsidRPr="005C61E5">
          <w:rPr>
            <w:noProof/>
            <w:webHidden/>
          </w:rPr>
          <w:fldChar w:fldCharType="end"/>
        </w:r>
      </w:hyperlink>
    </w:p>
    <w:p w14:paraId="3D2333DD" w14:textId="13EC315B" w:rsidR="00151817" w:rsidRPr="00350DA1" w:rsidRDefault="00AC71D2" w:rsidP="005C61E5">
      <w:pPr>
        <w:pStyle w:val="Heading2"/>
      </w:pPr>
      <w:r w:rsidRPr="005C61E5">
        <w:fldChar w:fldCharType="end"/>
      </w:r>
      <w:r w:rsidR="00151817" w:rsidRPr="005C61E5">
        <w:br w:type="page"/>
      </w:r>
      <w:bookmarkStart w:id="4" w:name="_Toc107223735"/>
      <w:r w:rsidR="00D902CF">
        <w:lastRenderedPageBreak/>
        <w:t xml:space="preserve">What we want for </w:t>
      </w:r>
      <w:r w:rsidR="00D902CF" w:rsidRPr="00680DDD">
        <w:t>Penrith</w:t>
      </w:r>
      <w:r w:rsidR="00D902CF">
        <w:t xml:space="preserve"> City</w:t>
      </w:r>
      <w:bookmarkEnd w:id="4"/>
      <w:r w:rsidR="00D902CF">
        <w:t xml:space="preserve"> </w:t>
      </w:r>
    </w:p>
    <w:p w14:paraId="1C801EB2" w14:textId="77777777" w:rsidR="005C61E5" w:rsidRPr="00DB0295" w:rsidRDefault="005C61E5" w:rsidP="005C61E5">
      <w:r>
        <w:t xml:space="preserve">We want to make Penrith City more </w:t>
      </w:r>
      <w:r w:rsidRPr="00680DDD">
        <w:rPr>
          <w:rStyle w:val="Strong"/>
        </w:rPr>
        <w:t>accessible</w:t>
      </w:r>
      <w:r>
        <w:t>.</w:t>
      </w:r>
    </w:p>
    <w:p w14:paraId="7A265353" w14:textId="77777777" w:rsidR="005C61E5" w:rsidRDefault="005C61E5" w:rsidP="005C61E5">
      <w:pPr>
        <w:rPr>
          <w:rFonts w:ascii="Proxima Nova" w:hAnsi="Proxima Nova"/>
        </w:rPr>
      </w:pPr>
      <w:r>
        <w:t>When the community is accessible, it is easy to:</w:t>
      </w:r>
    </w:p>
    <w:p w14:paraId="2B578DFD" w14:textId="77777777" w:rsidR="005C61E5" w:rsidRDefault="005C61E5" w:rsidP="005C61E5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find and use things</w:t>
      </w:r>
    </w:p>
    <w:p w14:paraId="58EF000B" w14:textId="77777777" w:rsidR="005C61E5" w:rsidRPr="00DB0295" w:rsidRDefault="005C61E5" w:rsidP="005C61E5">
      <w:pPr>
        <w:pStyle w:val="ListParagraph"/>
        <w:numPr>
          <w:ilvl w:val="0"/>
          <w:numId w:val="2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travel around.</w:t>
      </w:r>
    </w:p>
    <w:p w14:paraId="63E19DBB" w14:textId="77777777" w:rsidR="005C61E5" w:rsidRDefault="005C61E5" w:rsidP="005C61E5">
      <w:r>
        <w:t xml:space="preserve">We also want to make Penrith City more </w:t>
      </w:r>
      <w:r w:rsidRPr="00680DDD">
        <w:rPr>
          <w:rStyle w:val="Strong"/>
        </w:rPr>
        <w:t>inclusive</w:t>
      </w:r>
      <w:r>
        <w:t>.</w:t>
      </w:r>
    </w:p>
    <w:p w14:paraId="616CF2D0" w14:textId="77777777" w:rsidR="005C61E5" w:rsidRDefault="005C61E5" w:rsidP="005C61E5">
      <w:r>
        <w:t>When the community is inclusive, everyone can:</w:t>
      </w:r>
    </w:p>
    <w:p w14:paraId="2BABF446" w14:textId="77777777" w:rsidR="005C61E5" w:rsidRDefault="005C61E5" w:rsidP="005C61E5">
      <w:pPr>
        <w:pStyle w:val="ListParagraph"/>
        <w:numPr>
          <w:ilvl w:val="0"/>
          <w:numId w:val="3"/>
        </w:numPr>
      </w:pPr>
      <w:r>
        <w:t>take part</w:t>
      </w:r>
    </w:p>
    <w:p w14:paraId="7EC6EBAE" w14:textId="77777777" w:rsidR="005C61E5" w:rsidRPr="00DB0295" w:rsidRDefault="005C61E5" w:rsidP="005C61E5">
      <w:pPr>
        <w:pStyle w:val="ListParagraph"/>
        <w:numPr>
          <w:ilvl w:val="0"/>
          <w:numId w:val="3"/>
        </w:numPr>
      </w:pPr>
      <w:r>
        <w:t>feel like they belong.</w:t>
      </w:r>
    </w:p>
    <w:p w14:paraId="304C72A4" w14:textId="77777777" w:rsidR="005C61E5" w:rsidRDefault="005C61E5" w:rsidP="005C61E5">
      <w:r>
        <w:t>We have a great community in Penrith City.</w:t>
      </w:r>
    </w:p>
    <w:p w14:paraId="7FD6BDF0" w14:textId="77777777" w:rsidR="005C61E5" w:rsidRPr="00DB0295" w:rsidRDefault="005C61E5" w:rsidP="005C61E5">
      <w:r>
        <w:t>And we share it with lots of different people.</w:t>
      </w:r>
    </w:p>
    <w:p w14:paraId="6C41A183" w14:textId="77777777" w:rsidR="005C61E5" w:rsidRPr="00DF118B" w:rsidRDefault="005C61E5" w:rsidP="005C61E5">
      <w:pPr>
        <w:rPr>
          <w:spacing w:val="-2"/>
        </w:rPr>
      </w:pPr>
      <w:r w:rsidRPr="00DF118B">
        <w:rPr>
          <w:spacing w:val="-2"/>
        </w:rPr>
        <w:t>But our community can be stronger if we are more:</w:t>
      </w:r>
    </w:p>
    <w:p w14:paraId="2CDE0C36" w14:textId="77777777" w:rsidR="005C61E5" w:rsidRDefault="005C61E5" w:rsidP="005C61E5">
      <w:pPr>
        <w:pStyle w:val="ListParagraph"/>
        <w:numPr>
          <w:ilvl w:val="0"/>
          <w:numId w:val="5"/>
        </w:numPr>
      </w:pPr>
      <w:r>
        <w:t>accessible</w:t>
      </w:r>
    </w:p>
    <w:p w14:paraId="5D874390" w14:textId="77777777" w:rsidR="005C61E5" w:rsidRPr="00DB0295" w:rsidRDefault="005C61E5" w:rsidP="005C61E5">
      <w:pPr>
        <w:pStyle w:val="ListParagraph"/>
        <w:numPr>
          <w:ilvl w:val="0"/>
          <w:numId w:val="5"/>
        </w:numPr>
      </w:pPr>
      <w:r>
        <w:t>inclusive.</w:t>
      </w:r>
    </w:p>
    <w:p w14:paraId="2D657016" w14:textId="77777777" w:rsidR="00DB0295" w:rsidRPr="009E592B" w:rsidRDefault="00DB0295" w:rsidP="005C61E5">
      <w:pPr>
        <w:pStyle w:val="Heading3"/>
      </w:pPr>
      <w:r>
        <w:br w:type="page"/>
      </w:r>
    </w:p>
    <w:p w14:paraId="2789B52A" w14:textId="49AFB6A3" w:rsidR="00DB0295" w:rsidRPr="00BE3039" w:rsidRDefault="00D902CF" w:rsidP="005C61E5">
      <w:pPr>
        <w:pStyle w:val="Heading2"/>
      </w:pPr>
      <w:bookmarkStart w:id="5" w:name="_Toc107223736"/>
      <w:r>
        <w:lastRenderedPageBreak/>
        <w:t>What did we do over the last 4 years?</w:t>
      </w:r>
      <w:bookmarkEnd w:id="5"/>
    </w:p>
    <w:p w14:paraId="542C9EDE" w14:textId="162C1A03" w:rsidR="005C61E5" w:rsidRDefault="005C61E5" w:rsidP="005C61E5">
      <w:r>
        <w:t xml:space="preserve">Over the last 4 years we reached some of our goals to make </w:t>
      </w:r>
      <w:r>
        <w:br/>
        <w:t>Penrith City more:</w:t>
      </w:r>
    </w:p>
    <w:p w14:paraId="4ED79EB6" w14:textId="77777777" w:rsidR="005C61E5" w:rsidRDefault="005C61E5" w:rsidP="005C61E5">
      <w:pPr>
        <w:pStyle w:val="ListParagraph"/>
        <w:numPr>
          <w:ilvl w:val="0"/>
          <w:numId w:val="6"/>
        </w:numPr>
      </w:pPr>
      <w:r>
        <w:t>accessible for people with disability</w:t>
      </w:r>
    </w:p>
    <w:p w14:paraId="40F093D1" w14:textId="77777777" w:rsidR="005C61E5" w:rsidRPr="00DB0295" w:rsidRDefault="005C61E5" w:rsidP="005C61E5">
      <w:pPr>
        <w:pStyle w:val="ListParagraph"/>
        <w:numPr>
          <w:ilvl w:val="0"/>
          <w:numId w:val="6"/>
        </w:numPr>
      </w:pPr>
      <w:r>
        <w:t>inclusive for people with disability.</w:t>
      </w:r>
    </w:p>
    <w:p w14:paraId="6863A1C0" w14:textId="34EEAB9A" w:rsidR="005C61E5" w:rsidRDefault="005C61E5" w:rsidP="005C61E5">
      <w:r>
        <w:t xml:space="preserve">We helped local businesses understand why hiring people with disability </w:t>
      </w:r>
      <w:r>
        <w:br/>
        <w:t>is good for them.</w:t>
      </w:r>
    </w:p>
    <w:p w14:paraId="51412102" w14:textId="77777777" w:rsidR="005C61E5" w:rsidRPr="00DB0295" w:rsidRDefault="005C61E5" w:rsidP="005C61E5">
      <w:r>
        <w:t>We made our bus stops more accessible.</w:t>
      </w:r>
    </w:p>
    <w:p w14:paraId="4A9C36E6" w14:textId="77777777" w:rsidR="005C61E5" w:rsidRPr="00DB0295" w:rsidRDefault="005C61E5" w:rsidP="005C61E5">
      <w:r>
        <w:t>And we made our playgrounds more inclusive.</w:t>
      </w:r>
    </w:p>
    <w:p w14:paraId="24E17B99" w14:textId="77777777" w:rsidR="005C61E5" w:rsidRPr="00DB0295" w:rsidRDefault="005C61E5" w:rsidP="005C61E5">
      <w:r>
        <w:t xml:space="preserve">We had 15 people with disability take part in our </w:t>
      </w:r>
      <w:r w:rsidRPr="006E21FF">
        <w:rPr>
          <w:rStyle w:val="Strong"/>
        </w:rPr>
        <w:t>traineeship</w:t>
      </w:r>
      <w:r>
        <w:t xml:space="preserve"> program.</w:t>
      </w:r>
    </w:p>
    <w:p w14:paraId="794F71FF" w14:textId="77777777" w:rsidR="005C61E5" w:rsidRDefault="005C61E5" w:rsidP="005C61E5">
      <w:r>
        <w:t>A traineeship is where you learn how to do a job.</w:t>
      </w:r>
    </w:p>
    <w:p w14:paraId="77D54689" w14:textId="77777777" w:rsidR="005C61E5" w:rsidRDefault="005C61E5" w:rsidP="005C61E5">
      <w:r>
        <w:t>You are paid to:</w:t>
      </w:r>
    </w:p>
    <w:p w14:paraId="4BFFDC32" w14:textId="77777777" w:rsidR="005C61E5" w:rsidRDefault="005C61E5" w:rsidP="005C61E5">
      <w:pPr>
        <w:pStyle w:val="ListParagraph"/>
        <w:numPr>
          <w:ilvl w:val="0"/>
          <w:numId w:val="7"/>
        </w:numPr>
      </w:pPr>
      <w:r>
        <w:t>work</w:t>
      </w:r>
    </w:p>
    <w:p w14:paraId="31AF4FB1" w14:textId="77777777" w:rsidR="005C61E5" w:rsidRPr="00DB0295" w:rsidRDefault="005C61E5" w:rsidP="005C61E5">
      <w:pPr>
        <w:pStyle w:val="ListParagraph"/>
        <w:numPr>
          <w:ilvl w:val="0"/>
          <w:numId w:val="7"/>
        </w:numPr>
      </w:pPr>
      <w:r>
        <w:t>learn how to do that job.</w:t>
      </w:r>
    </w:p>
    <w:p w14:paraId="2D9117DD" w14:textId="77777777" w:rsidR="005C61E5" w:rsidRDefault="005C61E5" w:rsidP="005C61E5">
      <w:r>
        <w:t>We made sure all our projects were accessible.</w:t>
      </w:r>
    </w:p>
    <w:p w14:paraId="324D359B" w14:textId="77777777" w:rsidR="005C61E5" w:rsidRDefault="005C61E5" w:rsidP="005C61E5">
      <w:r>
        <w:t>This includes when we:</w:t>
      </w:r>
    </w:p>
    <w:p w14:paraId="570E3740" w14:textId="77777777" w:rsidR="005C61E5" w:rsidRDefault="005C61E5" w:rsidP="005C61E5">
      <w:pPr>
        <w:pStyle w:val="ListParagraph"/>
        <w:numPr>
          <w:ilvl w:val="0"/>
          <w:numId w:val="8"/>
        </w:numPr>
      </w:pPr>
      <w:r>
        <w:t>plan them</w:t>
      </w:r>
    </w:p>
    <w:p w14:paraId="576A7814" w14:textId="77777777" w:rsidR="005C61E5" w:rsidRPr="00DB0295" w:rsidRDefault="005C61E5" w:rsidP="005C61E5">
      <w:pPr>
        <w:pStyle w:val="ListParagraph"/>
        <w:numPr>
          <w:ilvl w:val="0"/>
          <w:numId w:val="8"/>
        </w:numPr>
      </w:pPr>
      <w:r>
        <w:t>do them.</w:t>
      </w:r>
    </w:p>
    <w:p w14:paraId="2A8D6B56" w14:textId="77777777" w:rsidR="005C61E5" w:rsidRPr="00DB0295" w:rsidRDefault="005C61E5" w:rsidP="005C61E5">
      <w:r>
        <w:t xml:space="preserve">We also made our website more accessible. </w:t>
      </w:r>
    </w:p>
    <w:p w14:paraId="0E5B9471" w14:textId="4339FA81" w:rsidR="005C61E5" w:rsidRPr="00DB0295" w:rsidRDefault="005C61E5" w:rsidP="005C61E5">
      <w:r>
        <w:t xml:space="preserve">And 20 people who work for the Council learnt how to make </w:t>
      </w:r>
      <w:r>
        <w:br/>
        <w:t>accessible documents.</w:t>
      </w:r>
    </w:p>
    <w:p w14:paraId="1DE42E69" w14:textId="77777777" w:rsidR="00EA3CF0" w:rsidRDefault="00EA3CF0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bookmarkStart w:id="6" w:name="_Toc107223737"/>
      <w:r>
        <w:br w:type="page"/>
      </w:r>
    </w:p>
    <w:p w14:paraId="357FBCA8" w14:textId="001417DD" w:rsidR="00DB0295" w:rsidRPr="00DD556B" w:rsidRDefault="00D902CF" w:rsidP="005C61E5">
      <w:pPr>
        <w:pStyle w:val="Heading2"/>
      </w:pPr>
      <w:r>
        <w:lastRenderedPageBreak/>
        <w:t>The laws that apply</w:t>
      </w:r>
      <w:bookmarkEnd w:id="6"/>
    </w:p>
    <w:p w14:paraId="152F34A5" w14:textId="6787722F" w:rsidR="005C61E5" w:rsidRPr="00DB0295" w:rsidRDefault="005C61E5" w:rsidP="005C61E5">
      <w:r>
        <w:t>There is</w:t>
      </w:r>
      <w:r w:rsidRPr="002347C4">
        <w:t xml:space="preserve"> a law in New South Wales called the</w:t>
      </w:r>
      <w:r>
        <w:t> </w:t>
      </w:r>
      <w:r w:rsidRPr="00C47D62">
        <w:rPr>
          <w:rStyle w:val="Emphasis"/>
        </w:rPr>
        <w:t xml:space="preserve">Disability Inclusion </w:t>
      </w:r>
      <w:r>
        <w:rPr>
          <w:rStyle w:val="Emphasis"/>
        </w:rPr>
        <w:br/>
      </w:r>
      <w:r w:rsidRPr="00C47D62">
        <w:rPr>
          <w:rStyle w:val="Emphasis"/>
        </w:rPr>
        <w:t>Act 2014</w:t>
      </w:r>
      <w:r w:rsidRPr="002347C4">
        <w:t xml:space="preserve"> (the Act).</w:t>
      </w:r>
    </w:p>
    <w:p w14:paraId="4F036785" w14:textId="77777777" w:rsidR="005C61E5" w:rsidRPr="00DB0295" w:rsidRDefault="005C61E5" w:rsidP="005C61E5">
      <w:r w:rsidRPr="002347C4">
        <w:t>The Act explains the rules that everyone must</w:t>
      </w:r>
      <w:r>
        <w:t> </w:t>
      </w:r>
      <w:r w:rsidRPr="002347C4">
        <w:t>follow.</w:t>
      </w:r>
    </w:p>
    <w:p w14:paraId="50A74164" w14:textId="77777777" w:rsidR="005C61E5" w:rsidRPr="00DB0295" w:rsidRDefault="005C61E5" w:rsidP="005C61E5">
      <w:r w:rsidRPr="002347C4">
        <w:t xml:space="preserve">The Act makes sure </w:t>
      </w:r>
      <w:r>
        <w:t xml:space="preserve">we respect the </w:t>
      </w:r>
      <w:r w:rsidRPr="00F148F8">
        <w:rPr>
          <w:rStyle w:val="Strong"/>
        </w:rPr>
        <w:t>rights</w:t>
      </w:r>
      <w:r>
        <w:t xml:space="preserve"> of </w:t>
      </w:r>
      <w:r w:rsidRPr="002347C4">
        <w:t>people with disability in New</w:t>
      </w:r>
      <w:r>
        <w:t> </w:t>
      </w:r>
      <w:r w:rsidRPr="002347C4">
        <w:t>South Wales.</w:t>
      </w:r>
    </w:p>
    <w:p w14:paraId="3B847EA2" w14:textId="0D6D007B" w:rsidR="005C61E5" w:rsidRDefault="005C61E5" w:rsidP="005C61E5">
      <w:r>
        <w:t xml:space="preserve">Rights are rules about how everyone should be treated: </w:t>
      </w:r>
    </w:p>
    <w:p w14:paraId="64FAD681" w14:textId="77777777" w:rsidR="005C61E5" w:rsidRDefault="005C61E5" w:rsidP="005C61E5">
      <w:pPr>
        <w:pStyle w:val="ListParagraph"/>
        <w:numPr>
          <w:ilvl w:val="0"/>
          <w:numId w:val="9"/>
        </w:numPr>
      </w:pPr>
      <w:r>
        <w:t>fairly</w:t>
      </w:r>
    </w:p>
    <w:p w14:paraId="060401E9" w14:textId="77777777" w:rsidR="005C61E5" w:rsidRPr="00DB0295" w:rsidRDefault="005C61E5" w:rsidP="005C61E5">
      <w:pPr>
        <w:pStyle w:val="ListParagraph"/>
        <w:numPr>
          <w:ilvl w:val="0"/>
          <w:numId w:val="9"/>
        </w:numPr>
      </w:pPr>
      <w:r>
        <w:t>equally.</w:t>
      </w:r>
    </w:p>
    <w:p w14:paraId="4320E1A8" w14:textId="77777777" w:rsidR="005C61E5" w:rsidRDefault="005C61E5" w:rsidP="005C61E5">
      <w:r w:rsidRPr="002347C4">
        <w:t xml:space="preserve">The Act says we must have a Disability Inclusion Action Plan. </w:t>
      </w:r>
    </w:p>
    <w:p w14:paraId="5F7DCCA3" w14:textId="77777777" w:rsidR="005C61E5" w:rsidRPr="00DB0295" w:rsidRDefault="005C61E5" w:rsidP="005C61E5">
      <w:r w:rsidRPr="002347C4">
        <w:t>We call it a Plan.</w:t>
      </w:r>
    </w:p>
    <w:p w14:paraId="7820648D" w14:textId="77777777" w:rsidR="005C61E5" w:rsidRPr="00DB0295" w:rsidRDefault="005C61E5" w:rsidP="005C61E5">
      <w:r w:rsidRPr="002347C4">
        <w:t>We follow Australia</w:t>
      </w:r>
      <w:r>
        <w:t>’s</w:t>
      </w:r>
      <w:r w:rsidRPr="002347C4">
        <w:t xml:space="preserve"> Disability Strategy.</w:t>
      </w:r>
    </w:p>
    <w:p w14:paraId="0DBE5F2D" w14:textId="52346FBB" w:rsidR="005C61E5" w:rsidRPr="00DB0295" w:rsidRDefault="005C61E5" w:rsidP="005C61E5">
      <w:r w:rsidRPr="002347C4">
        <w:t>Australia</w:t>
      </w:r>
      <w:r>
        <w:t>’s</w:t>
      </w:r>
      <w:r w:rsidRPr="002347C4">
        <w:t xml:space="preserve"> Disability Strategy is a plan about supporting people with </w:t>
      </w:r>
      <w:r>
        <w:br/>
      </w:r>
      <w:r w:rsidRPr="002347C4">
        <w:t xml:space="preserve">disability </w:t>
      </w:r>
      <w:r>
        <w:t>across Australia</w:t>
      </w:r>
      <w:r w:rsidRPr="002347C4">
        <w:t>.</w:t>
      </w:r>
    </w:p>
    <w:p w14:paraId="5B55EED4" w14:textId="40AF4009" w:rsidR="005C61E5" w:rsidRPr="00DB0295" w:rsidRDefault="005C61E5" w:rsidP="005C61E5">
      <w:r w:rsidRPr="002347C4">
        <w:t>We also follow the United Nations Convention on</w:t>
      </w:r>
      <w:r>
        <w:t> </w:t>
      </w:r>
      <w:r w:rsidRPr="002347C4">
        <w:t xml:space="preserve">the Rights of Persons </w:t>
      </w:r>
      <w:r>
        <w:br/>
      </w:r>
      <w:r w:rsidRPr="002347C4">
        <w:t>with Disabilities (UN</w:t>
      </w:r>
      <w:r>
        <w:t> </w:t>
      </w:r>
      <w:r w:rsidRPr="002347C4">
        <w:t>Convention).</w:t>
      </w:r>
    </w:p>
    <w:p w14:paraId="0AB81EAD" w14:textId="1E3870B7" w:rsidR="005C61E5" w:rsidRDefault="005C61E5" w:rsidP="005C61E5">
      <w:r w:rsidRPr="002347C4">
        <w:t xml:space="preserve">The UN Convention is an </w:t>
      </w:r>
      <w:r>
        <w:t xml:space="preserve">international </w:t>
      </w:r>
      <w:r w:rsidRPr="002347C4">
        <w:t xml:space="preserve">agreement between </w:t>
      </w:r>
      <w:r>
        <w:br/>
      </w:r>
      <w:r w:rsidRPr="002347C4">
        <w:t>different countries.</w:t>
      </w:r>
    </w:p>
    <w:p w14:paraId="547D764A" w14:textId="77777777" w:rsidR="005C61E5" w:rsidRPr="00DB0295" w:rsidRDefault="005C61E5" w:rsidP="005C61E5">
      <w:r>
        <w:t xml:space="preserve">It sets out the </w:t>
      </w:r>
      <w:r w:rsidRPr="00F148F8">
        <w:t>rights</w:t>
      </w:r>
      <w:r>
        <w:t xml:space="preserve"> of people with disability around the world.</w:t>
      </w:r>
    </w:p>
    <w:p w14:paraId="62395D5B" w14:textId="77777777" w:rsidR="005C61E5" w:rsidRDefault="005C61E5">
      <w:pPr>
        <w:spacing w:before="0" w:after="0" w:line="240" w:lineRule="auto"/>
        <w:rPr>
          <w:rFonts w:cs="Arial"/>
          <w:b/>
          <w:color w:val="CD202C"/>
          <w:sz w:val="32"/>
          <w:szCs w:val="26"/>
          <w:lang w:eastAsia="x-none"/>
        </w:rPr>
      </w:pPr>
      <w:bookmarkStart w:id="7" w:name="_Toc107223738"/>
      <w:r>
        <w:br w:type="page"/>
      </w:r>
    </w:p>
    <w:p w14:paraId="1FD5F863" w14:textId="7648CEFB" w:rsidR="00FE2CD3" w:rsidRDefault="00B957A6" w:rsidP="005C61E5">
      <w:pPr>
        <w:pStyle w:val="Heading2"/>
      </w:pPr>
      <w:r>
        <w:lastRenderedPageBreak/>
        <w:t>What</w:t>
      </w:r>
      <w:r w:rsidR="00FE2CD3">
        <w:t xml:space="preserve"> we can </w:t>
      </w:r>
      <w:r>
        <w:t xml:space="preserve">do to </w:t>
      </w:r>
      <w:r w:rsidR="00FE2CD3">
        <w:t xml:space="preserve">be </w:t>
      </w:r>
      <w:r w:rsidR="00FE2CD3" w:rsidRPr="007504A6">
        <w:t>more</w:t>
      </w:r>
      <w:r w:rsidR="00FE2CD3">
        <w:t xml:space="preserve"> accessible and inclusive</w:t>
      </w:r>
      <w:bookmarkEnd w:id="7"/>
      <w:r w:rsidR="00FE2CD3">
        <w:t xml:space="preserve"> </w:t>
      </w:r>
    </w:p>
    <w:p w14:paraId="29432E38" w14:textId="77777777" w:rsidR="005C61E5" w:rsidRDefault="005C61E5" w:rsidP="005C61E5">
      <w:r>
        <w:t xml:space="preserve">Every day, we make decisions that affect the community. </w:t>
      </w:r>
    </w:p>
    <w:p w14:paraId="1150EA25" w14:textId="77777777" w:rsidR="005C61E5" w:rsidRDefault="005C61E5" w:rsidP="005C61E5">
      <w:r>
        <w:t>We are leaders that support the community to be:</w:t>
      </w:r>
    </w:p>
    <w:p w14:paraId="68335213" w14:textId="77777777" w:rsidR="005C61E5" w:rsidRDefault="005C61E5" w:rsidP="005C61E5">
      <w:pPr>
        <w:pStyle w:val="ListParagraph"/>
        <w:numPr>
          <w:ilvl w:val="0"/>
          <w:numId w:val="62"/>
        </w:numPr>
      </w:pPr>
      <w:r>
        <w:t>accessible</w:t>
      </w:r>
    </w:p>
    <w:p w14:paraId="13E08B6E" w14:textId="77777777" w:rsidR="005C61E5" w:rsidRDefault="005C61E5" w:rsidP="005C61E5">
      <w:pPr>
        <w:pStyle w:val="ListParagraph"/>
        <w:numPr>
          <w:ilvl w:val="0"/>
          <w:numId w:val="62"/>
        </w:numPr>
      </w:pPr>
      <w:r>
        <w:t>inclusive.</w:t>
      </w:r>
    </w:p>
    <w:p w14:paraId="2851BD59" w14:textId="77777777" w:rsidR="005C61E5" w:rsidRDefault="005C61E5" w:rsidP="005C61E5">
      <w:r>
        <w:t>We are planners.</w:t>
      </w:r>
    </w:p>
    <w:p w14:paraId="62D9D69F" w14:textId="77777777" w:rsidR="005C61E5" w:rsidRPr="00A83AD8" w:rsidRDefault="005C61E5" w:rsidP="005C61E5">
      <w:pPr>
        <w:rPr>
          <w:spacing w:val="-2"/>
        </w:rPr>
      </w:pPr>
      <w:r w:rsidRPr="00A83AD8">
        <w:rPr>
          <w:spacing w:val="-2"/>
        </w:rPr>
        <w:t>We understand what the community needs to grow.</w:t>
      </w:r>
    </w:p>
    <w:p w14:paraId="5A0B830D" w14:textId="77777777" w:rsidR="005C61E5" w:rsidRDefault="005C61E5" w:rsidP="005C61E5">
      <w:r>
        <w:t>We are providers.</w:t>
      </w:r>
    </w:p>
    <w:p w14:paraId="06AF7C24" w14:textId="77777777" w:rsidR="005C61E5" w:rsidRDefault="005C61E5" w:rsidP="005C61E5">
      <w:r>
        <w:t>We deliver inclusive programs and services.</w:t>
      </w:r>
    </w:p>
    <w:p w14:paraId="153A3292" w14:textId="77777777" w:rsidR="005C61E5" w:rsidRDefault="005C61E5" w:rsidP="005C61E5">
      <w:r>
        <w:t>We are partners.</w:t>
      </w:r>
    </w:p>
    <w:p w14:paraId="74B2B512" w14:textId="173A199F" w:rsidR="005C61E5" w:rsidRDefault="005C61E5" w:rsidP="005C61E5">
      <w:r>
        <w:t>We will work with the community to face any challenges.</w:t>
      </w:r>
    </w:p>
    <w:p w14:paraId="06D96FED" w14:textId="77777777" w:rsidR="005C61E5" w:rsidRDefault="005C61E5" w:rsidP="005C61E5">
      <w:r>
        <w:t>We are capacity builders.</w:t>
      </w:r>
    </w:p>
    <w:p w14:paraId="5EA7784A" w14:textId="77777777" w:rsidR="005C61E5" w:rsidRDefault="005C61E5" w:rsidP="005C61E5">
      <w:r>
        <w:t>We will build relationships and share information with our community.</w:t>
      </w:r>
    </w:p>
    <w:p w14:paraId="59BE9AA1" w14:textId="77777777" w:rsidR="005C61E5" w:rsidRDefault="005C61E5" w:rsidP="005C61E5">
      <w:r>
        <w:t>We are regulators.</w:t>
      </w:r>
    </w:p>
    <w:p w14:paraId="003EF3F9" w14:textId="77777777" w:rsidR="005C61E5" w:rsidRDefault="005C61E5" w:rsidP="005C61E5">
      <w:r>
        <w:t>We will check how we follow our plans and laws.</w:t>
      </w:r>
    </w:p>
    <w:p w14:paraId="3316ECCC" w14:textId="77777777" w:rsidR="00845D43" w:rsidRDefault="00845D43" w:rsidP="005C61E5">
      <w:pPr>
        <w:rPr>
          <w:rFonts w:ascii="Gotham Rounded Bold" w:hAnsi="Gotham Rounded Bold" w:cs="Times New Roman"/>
          <w:b/>
          <w:bCs/>
          <w:color w:val="CD202C"/>
          <w:sz w:val="32"/>
          <w:szCs w:val="26"/>
          <w:lang w:eastAsia="x-none"/>
        </w:rPr>
      </w:pPr>
      <w:bookmarkStart w:id="8" w:name="_Toc107223739"/>
      <w:r>
        <w:br w:type="page"/>
      </w:r>
    </w:p>
    <w:p w14:paraId="04BC34C7" w14:textId="5D26C315" w:rsidR="00D902CF" w:rsidRPr="009E592B" w:rsidRDefault="006C1BAE" w:rsidP="005C61E5">
      <w:pPr>
        <w:pStyle w:val="Heading2"/>
      </w:pPr>
      <w:r>
        <w:lastRenderedPageBreak/>
        <w:t xml:space="preserve">Our Disability </w:t>
      </w:r>
      <w:r w:rsidRPr="00BE322C">
        <w:t>Inclusion</w:t>
      </w:r>
      <w:r>
        <w:t xml:space="preserve"> Action Plan</w:t>
      </w:r>
      <w:bookmarkEnd w:id="8"/>
    </w:p>
    <w:p w14:paraId="024FF1F9" w14:textId="2E630035" w:rsidR="005C61E5" w:rsidRPr="009771CF" w:rsidRDefault="005C61E5" w:rsidP="005C61E5">
      <w:r w:rsidRPr="009771CF">
        <w:t>Our Plan talks about how we will make</w:t>
      </w:r>
      <w:r>
        <w:t xml:space="preserve"> </w:t>
      </w:r>
      <w:r w:rsidRPr="009771CF">
        <w:t>Penrith City more:</w:t>
      </w:r>
    </w:p>
    <w:p w14:paraId="500280C9" w14:textId="77777777" w:rsidR="005C61E5" w:rsidRDefault="005C61E5" w:rsidP="005C61E5">
      <w:pPr>
        <w:pStyle w:val="ListParagraph"/>
        <w:numPr>
          <w:ilvl w:val="0"/>
          <w:numId w:val="13"/>
        </w:numPr>
      </w:pPr>
      <w:r>
        <w:t>accessible</w:t>
      </w:r>
    </w:p>
    <w:p w14:paraId="0B137E5F" w14:textId="77777777" w:rsidR="005C61E5" w:rsidRPr="00DB0295" w:rsidRDefault="005C61E5" w:rsidP="005C61E5">
      <w:pPr>
        <w:pStyle w:val="ListParagraph"/>
        <w:numPr>
          <w:ilvl w:val="0"/>
          <w:numId w:val="13"/>
        </w:numPr>
      </w:pPr>
      <w:r>
        <w:t>inclusive.</w:t>
      </w:r>
    </w:p>
    <w:p w14:paraId="05E3BF0F" w14:textId="54CC98C5" w:rsidR="005C61E5" w:rsidRPr="00DB0295" w:rsidRDefault="005C61E5" w:rsidP="005C61E5">
      <w:r w:rsidRPr="00F148F8">
        <w:rPr>
          <w:rStyle w:val="Strong"/>
        </w:rPr>
        <w:t>Themes</w:t>
      </w:r>
      <w:r w:rsidRPr="007A34CA">
        <w:t xml:space="preserve"> are important ideas that come up in different areas of our </w:t>
      </w:r>
      <w:r>
        <w:br/>
      </w:r>
      <w:r w:rsidRPr="007A34CA">
        <w:t>work and lives.</w:t>
      </w:r>
    </w:p>
    <w:p w14:paraId="0D254CF0" w14:textId="77777777" w:rsidR="005C61E5" w:rsidRPr="00DB0295" w:rsidRDefault="005C61E5" w:rsidP="005C61E5">
      <w:r w:rsidRPr="007A34CA">
        <w:t>Our plan has 4 main themes.</w:t>
      </w:r>
    </w:p>
    <w:p w14:paraId="6B054649" w14:textId="77777777" w:rsidR="005C61E5" w:rsidRPr="00DB0295" w:rsidRDefault="005C61E5" w:rsidP="005C61E5">
      <w:r>
        <w:t>1. Our attitudes</w:t>
      </w:r>
    </w:p>
    <w:p w14:paraId="44665A14" w14:textId="77777777" w:rsidR="005C61E5" w:rsidRDefault="005C61E5" w:rsidP="005C61E5">
      <w:r>
        <w:t xml:space="preserve">2. </w:t>
      </w:r>
      <w:r w:rsidRPr="007A34CA">
        <w:t>Accessible communities</w:t>
      </w:r>
    </w:p>
    <w:p w14:paraId="259A78F9" w14:textId="77777777" w:rsidR="005C61E5" w:rsidRPr="00DB0295" w:rsidRDefault="005C61E5" w:rsidP="005C61E5">
      <w:r>
        <w:t>3. Helping people get good jobs</w:t>
      </w:r>
    </w:p>
    <w:p w14:paraId="321FBBC7" w14:textId="480D8DBD" w:rsidR="005C61E5" w:rsidRPr="00DB0295" w:rsidRDefault="005C61E5" w:rsidP="005C61E5">
      <w:r>
        <w:t>4. Services and communication</w:t>
      </w:r>
    </w:p>
    <w:p w14:paraId="06739A89" w14:textId="77777777" w:rsidR="005C61E5" w:rsidRDefault="005C61E5" w:rsidP="005C61E5">
      <w:r>
        <w:t>Each theme explains:</w:t>
      </w:r>
    </w:p>
    <w:p w14:paraId="1BFC3A0F" w14:textId="77777777" w:rsidR="005C61E5" w:rsidRDefault="005C61E5" w:rsidP="005C61E5">
      <w:pPr>
        <w:pStyle w:val="ListParagraph"/>
        <w:numPr>
          <w:ilvl w:val="0"/>
          <w:numId w:val="15"/>
        </w:numPr>
      </w:pPr>
      <w:r>
        <w:t>things the community told us</w:t>
      </w:r>
    </w:p>
    <w:p w14:paraId="364C2572" w14:textId="77777777" w:rsidR="005C61E5" w:rsidRDefault="005C61E5" w:rsidP="005C61E5">
      <w:pPr>
        <w:pStyle w:val="ListParagraph"/>
        <w:numPr>
          <w:ilvl w:val="0"/>
          <w:numId w:val="15"/>
        </w:numPr>
      </w:pPr>
      <w:r>
        <w:t>goals we must work towards</w:t>
      </w:r>
    </w:p>
    <w:p w14:paraId="224551A5" w14:textId="77777777" w:rsidR="005C61E5" w:rsidRPr="00DB0295" w:rsidRDefault="005C61E5" w:rsidP="005C61E5">
      <w:pPr>
        <w:pStyle w:val="ListParagraph"/>
        <w:numPr>
          <w:ilvl w:val="0"/>
          <w:numId w:val="15"/>
        </w:numPr>
      </w:pPr>
      <w:r>
        <w:t>what we will do to work towards our goals.</w:t>
      </w:r>
    </w:p>
    <w:p w14:paraId="5859E881" w14:textId="0AD16584" w:rsidR="005C61E5" w:rsidRPr="00DB0295" w:rsidRDefault="005C61E5" w:rsidP="005C61E5">
      <w:r w:rsidRPr="00091687">
        <w:t>We talk more about each theme on the</w:t>
      </w:r>
      <w:r>
        <w:t xml:space="preserve"> </w:t>
      </w:r>
      <w:r w:rsidRPr="00091687">
        <w:t>following pages.</w:t>
      </w:r>
    </w:p>
    <w:p w14:paraId="5A1A29E7" w14:textId="7782428F" w:rsidR="00D902CF" w:rsidRDefault="00D902CF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r>
        <w:br w:type="page"/>
      </w:r>
    </w:p>
    <w:p w14:paraId="713A5B34" w14:textId="4AA4F117" w:rsidR="00EF2A07" w:rsidRDefault="00EF2A07" w:rsidP="005C61E5">
      <w:pPr>
        <w:pStyle w:val="Heading2"/>
      </w:pPr>
      <w:bookmarkStart w:id="9" w:name="_Toc107223740"/>
      <w:r>
        <w:lastRenderedPageBreak/>
        <w:t>Who did we hear from?</w:t>
      </w:r>
      <w:bookmarkEnd w:id="9"/>
    </w:p>
    <w:p w14:paraId="35BE67E4" w14:textId="77777777" w:rsidR="005C61E5" w:rsidRPr="00DB0295" w:rsidRDefault="005C61E5" w:rsidP="005C61E5">
      <w:r>
        <w:t>We asked the community to share their ideas about each theme.</w:t>
      </w:r>
    </w:p>
    <w:p w14:paraId="64A464E0" w14:textId="77777777" w:rsidR="005C61E5" w:rsidRPr="00DB0295" w:rsidRDefault="005C61E5" w:rsidP="005C61E5">
      <w:r>
        <w:t>We heard from:</w:t>
      </w:r>
    </w:p>
    <w:p w14:paraId="11BED76B" w14:textId="77777777" w:rsidR="005C61E5" w:rsidRPr="00DB0295" w:rsidRDefault="005C61E5" w:rsidP="005C61E5">
      <w:pPr>
        <w:pStyle w:val="ListParagraph"/>
        <w:numPr>
          <w:ilvl w:val="0"/>
          <w:numId w:val="11"/>
        </w:numPr>
      </w:pPr>
      <w:r>
        <w:t>people with disability</w:t>
      </w:r>
    </w:p>
    <w:p w14:paraId="615AE8E1" w14:textId="77777777" w:rsidR="005C61E5" w:rsidRPr="00DB0295" w:rsidRDefault="005C61E5" w:rsidP="005C61E5">
      <w:pPr>
        <w:pStyle w:val="ListParagraph"/>
        <w:numPr>
          <w:ilvl w:val="0"/>
          <w:numId w:val="11"/>
        </w:numPr>
      </w:pPr>
      <w:r>
        <w:t>their families and carers</w:t>
      </w:r>
    </w:p>
    <w:p w14:paraId="77A4E4BD" w14:textId="77777777" w:rsidR="005C61E5" w:rsidRDefault="005C61E5" w:rsidP="005C61E5">
      <w:pPr>
        <w:pStyle w:val="ListParagraph"/>
        <w:numPr>
          <w:ilvl w:val="0"/>
          <w:numId w:val="11"/>
        </w:numPr>
      </w:pPr>
      <w:r>
        <w:t>carers with disability.</w:t>
      </w:r>
    </w:p>
    <w:p w14:paraId="15E3A303" w14:textId="77777777" w:rsidR="005C61E5" w:rsidRPr="00DB0295" w:rsidRDefault="005C61E5" w:rsidP="005C61E5">
      <w:r>
        <w:t>We also heard from people who work with people with disability.</w:t>
      </w:r>
    </w:p>
    <w:p w14:paraId="58F16E80" w14:textId="77777777" w:rsidR="005C61E5" w:rsidRPr="00DB0295" w:rsidRDefault="005C61E5" w:rsidP="005C61E5">
      <w:r>
        <w:t>And we heard from:</w:t>
      </w:r>
    </w:p>
    <w:p w14:paraId="4128F81F" w14:textId="77777777" w:rsidR="005C61E5" w:rsidRDefault="005C61E5" w:rsidP="005C61E5">
      <w:pPr>
        <w:pStyle w:val="ListParagraph"/>
        <w:numPr>
          <w:ilvl w:val="0"/>
          <w:numId w:val="12"/>
        </w:numPr>
      </w:pPr>
      <w:r>
        <w:t>local businesses</w:t>
      </w:r>
    </w:p>
    <w:p w14:paraId="5BC38C03" w14:textId="77777777" w:rsidR="005C61E5" w:rsidRDefault="005C61E5" w:rsidP="005C61E5">
      <w:pPr>
        <w:pStyle w:val="ListParagraph"/>
        <w:numPr>
          <w:ilvl w:val="0"/>
          <w:numId w:val="66"/>
        </w:numPr>
      </w:pPr>
      <w:r>
        <w:t>disability services.</w:t>
      </w:r>
    </w:p>
    <w:p w14:paraId="455627AE" w14:textId="56A0C88B" w:rsidR="00EF2A07" w:rsidRDefault="00EF2A07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r>
        <w:br w:type="page"/>
      </w:r>
    </w:p>
    <w:p w14:paraId="7AEDB66D" w14:textId="53ECFA96" w:rsidR="006C1BAE" w:rsidRDefault="0087595F" w:rsidP="005C61E5">
      <w:pPr>
        <w:pStyle w:val="Heading2"/>
      </w:pPr>
      <w:bookmarkStart w:id="10" w:name="_Toc107223741"/>
      <w:r>
        <w:lastRenderedPageBreak/>
        <w:t xml:space="preserve">1. </w:t>
      </w:r>
      <w:r w:rsidR="007A34CA">
        <w:t>Our attitudes</w:t>
      </w:r>
      <w:bookmarkEnd w:id="10"/>
    </w:p>
    <w:p w14:paraId="24F67119" w14:textId="1030842D" w:rsidR="00FA6EFD" w:rsidRPr="00FA6EFD" w:rsidRDefault="00FA6EFD" w:rsidP="005C61E5">
      <w:pPr>
        <w:pStyle w:val="Heading3"/>
      </w:pPr>
      <w:r>
        <w:t>What did the community tell us?</w:t>
      </w:r>
    </w:p>
    <w:p w14:paraId="5B1BBAE8" w14:textId="77777777" w:rsidR="005C61E5" w:rsidRDefault="005C61E5" w:rsidP="005C61E5">
      <w:r w:rsidRPr="007A34CA">
        <w:rPr>
          <w:rStyle w:val="Strong"/>
        </w:rPr>
        <w:t>Attitudes</w:t>
      </w:r>
      <w:r>
        <w:t xml:space="preserve"> are what you:</w:t>
      </w:r>
    </w:p>
    <w:p w14:paraId="51DE494C" w14:textId="77777777" w:rsidR="005C61E5" w:rsidRDefault="005C61E5" w:rsidP="005C61E5">
      <w:pPr>
        <w:pStyle w:val="ListParagraph"/>
        <w:numPr>
          <w:ilvl w:val="0"/>
          <w:numId w:val="14"/>
        </w:numPr>
      </w:pPr>
      <w:r>
        <w:t>think</w:t>
      </w:r>
    </w:p>
    <w:p w14:paraId="57AEBB7B" w14:textId="77777777" w:rsidR="005C61E5" w:rsidRDefault="005C61E5" w:rsidP="005C61E5">
      <w:pPr>
        <w:pStyle w:val="ListParagraph"/>
        <w:numPr>
          <w:ilvl w:val="0"/>
          <w:numId w:val="14"/>
        </w:numPr>
      </w:pPr>
      <w:r>
        <w:t>feel</w:t>
      </w:r>
    </w:p>
    <w:p w14:paraId="655B3379" w14:textId="77777777" w:rsidR="005C61E5" w:rsidRPr="00DB0295" w:rsidRDefault="005C61E5" w:rsidP="005C61E5">
      <w:pPr>
        <w:pStyle w:val="ListParagraph"/>
        <w:numPr>
          <w:ilvl w:val="0"/>
          <w:numId w:val="14"/>
        </w:numPr>
      </w:pPr>
      <w:r>
        <w:t>believe.</w:t>
      </w:r>
    </w:p>
    <w:p w14:paraId="76D2A855" w14:textId="4B037323" w:rsidR="005C61E5" w:rsidRPr="00DB0295" w:rsidRDefault="005C61E5" w:rsidP="005C61E5">
      <w:r>
        <w:t xml:space="preserve">The community told us bad attitudes towards people with disability stops </w:t>
      </w:r>
      <w:r>
        <w:br/>
        <w:t>them from:</w:t>
      </w:r>
    </w:p>
    <w:p w14:paraId="0A90BCFE" w14:textId="77777777" w:rsidR="005C61E5" w:rsidRDefault="005C61E5" w:rsidP="005C61E5">
      <w:pPr>
        <w:pStyle w:val="ListParagraph"/>
        <w:numPr>
          <w:ilvl w:val="0"/>
          <w:numId w:val="16"/>
        </w:numPr>
      </w:pPr>
      <w:r>
        <w:t>buying things from local businesses</w:t>
      </w:r>
    </w:p>
    <w:p w14:paraId="6DAF1657" w14:textId="77777777" w:rsidR="005C61E5" w:rsidRDefault="005C61E5" w:rsidP="005C61E5">
      <w:pPr>
        <w:pStyle w:val="ListParagraph"/>
        <w:numPr>
          <w:ilvl w:val="0"/>
          <w:numId w:val="63"/>
        </w:numPr>
      </w:pPr>
      <w:r>
        <w:t>working at a local business</w:t>
      </w:r>
    </w:p>
    <w:p w14:paraId="70F8FF0A" w14:textId="77777777" w:rsidR="005C61E5" w:rsidRDefault="005C61E5" w:rsidP="005C61E5">
      <w:pPr>
        <w:pStyle w:val="ListParagraph"/>
        <w:numPr>
          <w:ilvl w:val="0"/>
          <w:numId w:val="63"/>
        </w:numPr>
      </w:pPr>
      <w:r>
        <w:t>taking part in group activities.</w:t>
      </w:r>
    </w:p>
    <w:p w14:paraId="1B5D1128" w14:textId="5E64D9A2" w:rsidR="005C61E5" w:rsidRDefault="005C61E5" w:rsidP="005C61E5">
      <w:r>
        <w:t xml:space="preserve">And they said businesses might lose money because they’re </w:t>
      </w:r>
      <w:r>
        <w:br/>
        <w:t xml:space="preserve">not accessible. </w:t>
      </w:r>
    </w:p>
    <w:p w14:paraId="5C67DC02" w14:textId="77777777" w:rsidR="005C61E5" w:rsidRDefault="005C61E5" w:rsidP="005C61E5">
      <w:r>
        <w:t>The community told us not many people understand disability.</w:t>
      </w:r>
    </w:p>
    <w:p w14:paraId="17702693" w14:textId="77777777" w:rsidR="005C61E5" w:rsidRDefault="005C61E5" w:rsidP="005C61E5">
      <w:r>
        <w:t>This includes disabilities that you:</w:t>
      </w:r>
    </w:p>
    <w:p w14:paraId="448493D1" w14:textId="77777777" w:rsidR="005C61E5" w:rsidRDefault="005C61E5" w:rsidP="005C61E5">
      <w:pPr>
        <w:pStyle w:val="ListParagraph"/>
        <w:numPr>
          <w:ilvl w:val="0"/>
          <w:numId w:val="17"/>
        </w:numPr>
      </w:pPr>
      <w:r>
        <w:t>can see</w:t>
      </w:r>
    </w:p>
    <w:p w14:paraId="2D279E88" w14:textId="77777777" w:rsidR="005C61E5" w:rsidRPr="00DB0295" w:rsidRDefault="005C61E5" w:rsidP="005C61E5">
      <w:pPr>
        <w:pStyle w:val="ListParagraph"/>
        <w:numPr>
          <w:ilvl w:val="0"/>
          <w:numId w:val="17"/>
        </w:numPr>
      </w:pPr>
      <w:r>
        <w:t>can’t see.</w:t>
      </w:r>
    </w:p>
    <w:p w14:paraId="63F98692" w14:textId="77777777" w:rsidR="005C61E5" w:rsidRPr="00DB0295" w:rsidRDefault="005C61E5" w:rsidP="005C61E5">
      <w:r>
        <w:t xml:space="preserve">And they said some </w:t>
      </w:r>
      <w:r w:rsidRPr="00CF6966">
        <w:rPr>
          <w:rStyle w:val="Strong"/>
        </w:rPr>
        <w:t>cultures</w:t>
      </w:r>
      <w:r>
        <w:t xml:space="preserve"> understand disability in different ways.</w:t>
      </w:r>
    </w:p>
    <w:p w14:paraId="76AC6D98" w14:textId="77777777" w:rsidR="005C61E5" w:rsidRDefault="005C61E5" w:rsidP="005C61E5">
      <w:r>
        <w:t>Your culture is:</w:t>
      </w:r>
    </w:p>
    <w:p w14:paraId="4FF56943" w14:textId="77777777" w:rsidR="005C61E5" w:rsidRDefault="005C61E5" w:rsidP="005C61E5">
      <w:pPr>
        <w:pStyle w:val="ListParagraph"/>
        <w:numPr>
          <w:ilvl w:val="0"/>
          <w:numId w:val="18"/>
        </w:numPr>
      </w:pPr>
      <w:r>
        <w:t>your way of life</w:t>
      </w:r>
    </w:p>
    <w:p w14:paraId="14D411B9" w14:textId="77777777" w:rsidR="005C61E5" w:rsidRDefault="005C61E5" w:rsidP="005C61E5">
      <w:pPr>
        <w:pStyle w:val="ListParagraph"/>
        <w:numPr>
          <w:ilvl w:val="0"/>
          <w:numId w:val="18"/>
        </w:numPr>
      </w:pPr>
      <w:r>
        <w:t>your beliefs</w:t>
      </w:r>
    </w:p>
    <w:p w14:paraId="26B8ACA4" w14:textId="77777777" w:rsidR="005C61E5" w:rsidRDefault="005C61E5" w:rsidP="005C61E5">
      <w:pPr>
        <w:pStyle w:val="ListParagraph"/>
        <w:numPr>
          <w:ilvl w:val="0"/>
          <w:numId w:val="18"/>
        </w:numPr>
      </w:pPr>
      <w:r>
        <w:t>what is important to you.</w:t>
      </w:r>
    </w:p>
    <w:p w14:paraId="15C3DF88" w14:textId="5DFE0679" w:rsidR="005C61E5" w:rsidRPr="00DB0295" w:rsidRDefault="005C61E5" w:rsidP="005C61E5">
      <w:r>
        <w:lastRenderedPageBreak/>
        <w:t xml:space="preserve">The community said people with disabilities you can’t see feel judged </w:t>
      </w:r>
      <w:r>
        <w:br/>
        <w:t>when they use accessible:</w:t>
      </w:r>
    </w:p>
    <w:p w14:paraId="1663109E" w14:textId="77777777" w:rsidR="005C61E5" w:rsidRDefault="005C61E5" w:rsidP="005C61E5">
      <w:pPr>
        <w:pStyle w:val="ListParagraph"/>
        <w:numPr>
          <w:ilvl w:val="0"/>
          <w:numId w:val="19"/>
        </w:numPr>
      </w:pPr>
      <w:r>
        <w:t>toilets</w:t>
      </w:r>
    </w:p>
    <w:p w14:paraId="71813751" w14:textId="77777777" w:rsidR="005C61E5" w:rsidRDefault="005C61E5" w:rsidP="005C61E5">
      <w:pPr>
        <w:pStyle w:val="ListParagraph"/>
        <w:numPr>
          <w:ilvl w:val="0"/>
          <w:numId w:val="67"/>
        </w:numPr>
      </w:pPr>
      <w:r>
        <w:t>car parks.</w:t>
      </w:r>
    </w:p>
    <w:p w14:paraId="053407EE" w14:textId="754B3C00" w:rsidR="005C61E5" w:rsidRDefault="005C61E5" w:rsidP="005C61E5">
      <w:r>
        <w:t xml:space="preserve">And they told us carers don’t feel included when we plan our programs </w:t>
      </w:r>
      <w:r>
        <w:br/>
        <w:t>and services.</w:t>
      </w:r>
    </w:p>
    <w:p w14:paraId="3820DF59" w14:textId="6249C95A" w:rsidR="005C61E5" w:rsidRDefault="005C61E5" w:rsidP="005C61E5">
      <w:r>
        <w:t>The community told us</w:t>
      </w:r>
      <w:r w:rsidRPr="0087595F">
        <w:t xml:space="preserve"> we should share what our Access</w:t>
      </w:r>
      <w:r>
        <w:t> </w:t>
      </w:r>
      <w:r w:rsidRPr="0087595F">
        <w:t xml:space="preserve">Committee </w:t>
      </w:r>
      <w:r>
        <w:br/>
      </w:r>
      <w:r w:rsidRPr="0087595F">
        <w:t>has worked on.</w:t>
      </w:r>
    </w:p>
    <w:p w14:paraId="60252169" w14:textId="77777777" w:rsidR="005C61E5" w:rsidRPr="002E7775" w:rsidRDefault="005C61E5" w:rsidP="005C61E5">
      <w:pPr>
        <w:rPr>
          <w:spacing w:val="-4"/>
        </w:rPr>
      </w:pPr>
      <w:r w:rsidRPr="002E7775">
        <w:rPr>
          <w:spacing w:val="-4"/>
        </w:rPr>
        <w:t>The Access Committee is part of Penrith City Council.</w:t>
      </w:r>
    </w:p>
    <w:p w14:paraId="0B7FAF4F" w14:textId="43BE7D8D" w:rsidR="005C61E5" w:rsidRPr="0087595F" w:rsidRDefault="005C61E5" w:rsidP="005C61E5">
      <w:r>
        <w:t xml:space="preserve">The Access Committee is a group of people who meet to talk about </w:t>
      </w:r>
      <w:r>
        <w:br/>
        <w:t>ideas with the Council.</w:t>
      </w:r>
    </w:p>
    <w:p w14:paraId="3C752E56" w14:textId="77777777" w:rsidR="005C61E5" w:rsidRDefault="005C61E5" w:rsidP="005C61E5">
      <w:r>
        <w:t>They also told us that when we do our work, we should think about:</w:t>
      </w:r>
    </w:p>
    <w:p w14:paraId="767F5B67" w14:textId="77777777" w:rsidR="005C61E5" w:rsidRDefault="005C61E5" w:rsidP="005C61E5">
      <w:pPr>
        <w:pStyle w:val="ListParagraph"/>
        <w:numPr>
          <w:ilvl w:val="0"/>
          <w:numId w:val="20"/>
        </w:numPr>
      </w:pPr>
      <w:r>
        <w:t>people with disabilities you can see</w:t>
      </w:r>
    </w:p>
    <w:p w14:paraId="0EE2672C" w14:textId="77777777" w:rsidR="005C61E5" w:rsidRDefault="005C61E5" w:rsidP="005C61E5">
      <w:pPr>
        <w:pStyle w:val="ListParagraph"/>
        <w:numPr>
          <w:ilvl w:val="0"/>
          <w:numId w:val="20"/>
        </w:numPr>
      </w:pPr>
      <w:r>
        <w:t>people with disabilities you can’t see</w:t>
      </w:r>
    </w:p>
    <w:p w14:paraId="1E9CB411" w14:textId="77777777" w:rsidR="005C61E5" w:rsidRDefault="005C61E5" w:rsidP="005C61E5">
      <w:pPr>
        <w:pStyle w:val="ListParagraph"/>
        <w:numPr>
          <w:ilvl w:val="0"/>
          <w:numId w:val="67"/>
        </w:numPr>
      </w:pPr>
      <w:r>
        <w:t>older people.</w:t>
      </w:r>
    </w:p>
    <w:p w14:paraId="7CB4A2AD" w14:textId="7DE36DB9" w:rsidR="005C61E5" w:rsidRDefault="005C61E5" w:rsidP="005C61E5">
      <w:r>
        <w:t xml:space="preserve">The community said we should think about </w:t>
      </w:r>
      <w:r w:rsidRPr="00506053">
        <w:rPr>
          <w:rStyle w:val="Strong"/>
        </w:rPr>
        <w:t xml:space="preserve">LGBTIQA+ </w:t>
      </w:r>
      <w:r>
        <w:t xml:space="preserve">people </w:t>
      </w:r>
      <w:r>
        <w:br/>
        <w:t>with disability.</w:t>
      </w:r>
    </w:p>
    <w:p w14:paraId="38D1B106" w14:textId="18F55ACE" w:rsidR="005C61E5" w:rsidRDefault="005C61E5" w:rsidP="005C61E5">
      <w:r>
        <w:t xml:space="preserve">The letters LGBTIQA stand for lesbian, gay, bisexual, transgender, </w:t>
      </w:r>
      <w:r>
        <w:br/>
        <w:t>intersex, queer or questioning and asexual.</w:t>
      </w:r>
    </w:p>
    <w:p w14:paraId="5F80F57D" w14:textId="17A94969" w:rsidR="005C61E5" w:rsidRDefault="005C61E5" w:rsidP="005C61E5">
      <w:r>
        <w:t xml:space="preserve">The ‘+’ is for people who are part of the LGBTIQA+ community but don’t </w:t>
      </w:r>
      <w:r>
        <w:br/>
        <w:t>talk about themselves using a word from this list.</w:t>
      </w:r>
    </w:p>
    <w:p w14:paraId="7156B318" w14:textId="77777777" w:rsidR="005C61E5" w:rsidRDefault="005C61E5" w:rsidP="005C61E5">
      <w:r>
        <w:t>People use these letters to explain who they:</w:t>
      </w:r>
    </w:p>
    <w:p w14:paraId="26219522" w14:textId="77777777" w:rsidR="005C61E5" w:rsidRDefault="005C61E5" w:rsidP="005C61E5">
      <w:pPr>
        <w:pStyle w:val="ListParagraph"/>
        <w:numPr>
          <w:ilvl w:val="0"/>
          <w:numId w:val="21"/>
        </w:numPr>
      </w:pPr>
      <w:r>
        <w:t>are as a person</w:t>
      </w:r>
    </w:p>
    <w:p w14:paraId="7163051A" w14:textId="77777777" w:rsidR="005C61E5" w:rsidRDefault="005C61E5" w:rsidP="005C61E5">
      <w:pPr>
        <w:pStyle w:val="ListParagraph"/>
        <w:numPr>
          <w:ilvl w:val="0"/>
          <w:numId w:val="21"/>
        </w:numPr>
      </w:pPr>
      <w:r>
        <w:t>love and are attracted to.</w:t>
      </w:r>
    </w:p>
    <w:p w14:paraId="0319863F" w14:textId="4EC44D54" w:rsidR="00FA6EFD" w:rsidRDefault="00FA6EFD" w:rsidP="005C61E5">
      <w:pPr>
        <w:pStyle w:val="Heading3"/>
      </w:pPr>
      <w:r>
        <w:lastRenderedPageBreak/>
        <w:t>What are our goals?</w:t>
      </w:r>
    </w:p>
    <w:p w14:paraId="6C4680E7" w14:textId="77777777" w:rsidR="005C61E5" w:rsidRDefault="005C61E5" w:rsidP="005C61E5">
      <w:r>
        <w:t>We want the community to understand disability, including those we:</w:t>
      </w:r>
    </w:p>
    <w:p w14:paraId="67CC052B" w14:textId="77777777" w:rsidR="005C61E5" w:rsidRDefault="005C61E5" w:rsidP="005C61E5">
      <w:pPr>
        <w:pStyle w:val="ListParagraph"/>
        <w:numPr>
          <w:ilvl w:val="0"/>
          <w:numId w:val="22"/>
        </w:numPr>
      </w:pPr>
      <w:r>
        <w:t xml:space="preserve">can see </w:t>
      </w:r>
    </w:p>
    <w:p w14:paraId="18EF2827" w14:textId="77777777" w:rsidR="005C61E5" w:rsidRPr="00DB0295" w:rsidRDefault="005C61E5" w:rsidP="005C61E5">
      <w:pPr>
        <w:pStyle w:val="ListParagraph"/>
        <w:numPr>
          <w:ilvl w:val="0"/>
          <w:numId w:val="22"/>
        </w:numPr>
      </w:pPr>
      <w:r>
        <w:t>can’t see.</w:t>
      </w:r>
    </w:p>
    <w:p w14:paraId="29E4185E" w14:textId="5471F9F0" w:rsidR="005C61E5" w:rsidRPr="00DB0295" w:rsidRDefault="005C61E5" w:rsidP="005C61E5">
      <w:r>
        <w:t xml:space="preserve">We also want the community to understand how people with disability </w:t>
      </w:r>
      <w:r>
        <w:br/>
        <w:t>can have a good impact on:</w:t>
      </w:r>
    </w:p>
    <w:p w14:paraId="2E878A78" w14:textId="77777777" w:rsidR="005C61E5" w:rsidRPr="00DB0295" w:rsidRDefault="005C61E5" w:rsidP="005C61E5">
      <w:pPr>
        <w:pStyle w:val="ListParagraph"/>
        <w:numPr>
          <w:ilvl w:val="0"/>
          <w:numId w:val="24"/>
        </w:numPr>
      </w:pPr>
      <w:r>
        <w:t>the community</w:t>
      </w:r>
    </w:p>
    <w:p w14:paraId="20D7D98A" w14:textId="77777777" w:rsidR="005C61E5" w:rsidRPr="00DB0295" w:rsidRDefault="005C61E5" w:rsidP="005C61E5">
      <w:pPr>
        <w:pStyle w:val="ListParagraph"/>
        <w:numPr>
          <w:ilvl w:val="0"/>
          <w:numId w:val="24"/>
        </w:numPr>
      </w:pPr>
      <w:r>
        <w:t xml:space="preserve">our </w:t>
      </w:r>
      <w:r w:rsidRPr="005E2AE8">
        <w:t>economy</w:t>
      </w:r>
      <w:r>
        <w:t xml:space="preserve"> – </w:t>
      </w:r>
      <w:r w:rsidRPr="005E2AE8">
        <w:t xml:space="preserve">the total amount of goods, services and money that </w:t>
      </w:r>
      <w:r>
        <w:t>Penrith City</w:t>
      </w:r>
      <w:r w:rsidRPr="005E2AE8">
        <w:t xml:space="preserve"> make</w:t>
      </w:r>
      <w:r>
        <w:t>s.</w:t>
      </w:r>
    </w:p>
    <w:p w14:paraId="13C1429A" w14:textId="77777777" w:rsidR="005C61E5" w:rsidRDefault="005C61E5" w:rsidP="005C61E5">
      <w:r>
        <w:t>We also want our staff to learn how to be more:</w:t>
      </w:r>
    </w:p>
    <w:p w14:paraId="7824BBA6" w14:textId="77777777" w:rsidR="005C61E5" w:rsidRDefault="005C61E5" w:rsidP="005C61E5">
      <w:pPr>
        <w:pStyle w:val="ListParagraph"/>
        <w:numPr>
          <w:ilvl w:val="0"/>
          <w:numId w:val="23"/>
        </w:numPr>
      </w:pPr>
      <w:r>
        <w:t>accessible</w:t>
      </w:r>
    </w:p>
    <w:p w14:paraId="343FC7DE" w14:textId="77777777" w:rsidR="005C61E5" w:rsidRDefault="005C61E5" w:rsidP="005C61E5">
      <w:pPr>
        <w:pStyle w:val="ListParagraph"/>
        <w:numPr>
          <w:ilvl w:val="0"/>
          <w:numId w:val="23"/>
        </w:numPr>
      </w:pPr>
      <w:r>
        <w:t>inclusive.</w:t>
      </w:r>
    </w:p>
    <w:p w14:paraId="342C3BAB" w14:textId="3D01EF96" w:rsidR="00FA6EFD" w:rsidRDefault="00FA6EFD" w:rsidP="005C61E5">
      <w:pPr>
        <w:pStyle w:val="Heading3"/>
      </w:pPr>
      <w:r>
        <w:t>What will we do?</w:t>
      </w:r>
    </w:p>
    <w:p w14:paraId="43FEA95B" w14:textId="77777777" w:rsidR="005C61E5" w:rsidRDefault="005C61E5" w:rsidP="005C61E5">
      <w:r>
        <w:t>We will train our staff to be more:</w:t>
      </w:r>
    </w:p>
    <w:p w14:paraId="1BB3D370" w14:textId="77777777" w:rsidR="005C61E5" w:rsidRDefault="005C61E5" w:rsidP="005C61E5">
      <w:pPr>
        <w:pStyle w:val="ListParagraph"/>
        <w:numPr>
          <w:ilvl w:val="0"/>
          <w:numId w:val="25"/>
        </w:numPr>
      </w:pPr>
      <w:r>
        <w:t>accessible</w:t>
      </w:r>
    </w:p>
    <w:p w14:paraId="5CC33F2F" w14:textId="77777777" w:rsidR="005C61E5" w:rsidRPr="00DB0295" w:rsidRDefault="005C61E5" w:rsidP="005C61E5">
      <w:pPr>
        <w:pStyle w:val="ListParagraph"/>
        <w:numPr>
          <w:ilvl w:val="0"/>
          <w:numId w:val="25"/>
        </w:numPr>
      </w:pPr>
      <w:r>
        <w:t>inclusive.</w:t>
      </w:r>
    </w:p>
    <w:p w14:paraId="495BE390" w14:textId="77777777" w:rsidR="005C61E5" w:rsidRPr="00DB0295" w:rsidRDefault="005C61E5" w:rsidP="005C61E5">
      <w:r>
        <w:t xml:space="preserve">And we will support our staff to go to Access Committee meetings. </w:t>
      </w:r>
    </w:p>
    <w:p w14:paraId="6535DDF5" w14:textId="338E6041" w:rsidR="005C61E5" w:rsidRPr="00DB0295" w:rsidRDefault="005C61E5" w:rsidP="005C61E5">
      <w:r>
        <w:t xml:space="preserve">We will make sure the community knows more about the </w:t>
      </w:r>
      <w:r>
        <w:br/>
        <w:t>Access Committee.</w:t>
      </w:r>
    </w:p>
    <w:p w14:paraId="5E90E741" w14:textId="780F5EF3" w:rsidR="005C61E5" w:rsidRDefault="005C61E5" w:rsidP="005C61E5">
      <w:r>
        <w:t xml:space="preserve">And we will be more inclusive when we share information with </w:t>
      </w:r>
      <w:r>
        <w:br/>
        <w:t>the community.</w:t>
      </w:r>
    </w:p>
    <w:p w14:paraId="78048DFD" w14:textId="37CC5927" w:rsidR="005C61E5" w:rsidRPr="00DB0295" w:rsidRDefault="005C61E5" w:rsidP="005C61E5">
      <w:r>
        <w:t xml:space="preserve">For example, using more photos of people with disability. </w:t>
      </w:r>
    </w:p>
    <w:p w14:paraId="61C819E5" w14:textId="4AB8716B" w:rsidR="005C61E5" w:rsidRPr="00DB0295" w:rsidRDefault="005C61E5" w:rsidP="005C61E5">
      <w:r>
        <w:t>We will have events that support people with disability.</w:t>
      </w:r>
    </w:p>
    <w:p w14:paraId="2C2F8D80" w14:textId="77777777" w:rsidR="008B3A77" w:rsidRDefault="008B3A77" w:rsidP="005C61E5">
      <w:r>
        <w:br w:type="page"/>
      </w:r>
    </w:p>
    <w:p w14:paraId="11A3192B" w14:textId="77777777" w:rsidR="005C61E5" w:rsidRPr="00DB0295" w:rsidRDefault="005C61E5" w:rsidP="005C61E5">
      <w:r>
        <w:lastRenderedPageBreak/>
        <w:t>We will do research about:</w:t>
      </w:r>
    </w:p>
    <w:p w14:paraId="390939B9" w14:textId="77777777" w:rsidR="005C61E5" w:rsidRPr="00DB0295" w:rsidRDefault="005C61E5" w:rsidP="005C61E5">
      <w:pPr>
        <w:pStyle w:val="ListParagraph"/>
        <w:numPr>
          <w:ilvl w:val="0"/>
          <w:numId w:val="26"/>
        </w:numPr>
      </w:pPr>
      <w:r>
        <w:t>LGBTIQA+ people with disability</w:t>
      </w:r>
    </w:p>
    <w:p w14:paraId="31F84367" w14:textId="77777777" w:rsidR="005C61E5" w:rsidRPr="00DB0295" w:rsidRDefault="005C61E5" w:rsidP="005C61E5">
      <w:pPr>
        <w:pStyle w:val="ListParagraph"/>
        <w:numPr>
          <w:ilvl w:val="0"/>
          <w:numId w:val="26"/>
        </w:numPr>
      </w:pPr>
      <w:r>
        <w:t>Aboriginal and Torres Strait Islander peoples with disability</w:t>
      </w:r>
    </w:p>
    <w:p w14:paraId="1C3E8E0D" w14:textId="77777777" w:rsidR="005C61E5" w:rsidRPr="00DB0295" w:rsidRDefault="005C61E5" w:rsidP="005C61E5">
      <w:pPr>
        <w:pStyle w:val="ListParagraph"/>
        <w:numPr>
          <w:ilvl w:val="0"/>
          <w:numId w:val="26"/>
        </w:numPr>
      </w:pPr>
      <w:r>
        <w:t>people with disability who come from different cultures.</w:t>
      </w:r>
    </w:p>
    <w:p w14:paraId="26DC5514" w14:textId="77777777" w:rsidR="005C61E5" w:rsidRDefault="005C61E5" w:rsidP="005C61E5">
      <w:r>
        <w:t>We will also help local businesses be more:</w:t>
      </w:r>
    </w:p>
    <w:p w14:paraId="6DB89743" w14:textId="77777777" w:rsidR="005C61E5" w:rsidRDefault="005C61E5" w:rsidP="005C61E5">
      <w:pPr>
        <w:pStyle w:val="ListParagraph"/>
        <w:numPr>
          <w:ilvl w:val="0"/>
          <w:numId w:val="27"/>
        </w:numPr>
      </w:pPr>
      <w:r>
        <w:t>accessible</w:t>
      </w:r>
    </w:p>
    <w:p w14:paraId="5D8FCB9E" w14:textId="77777777" w:rsidR="005C61E5" w:rsidRPr="00DB0295" w:rsidRDefault="005C61E5" w:rsidP="005C61E5">
      <w:pPr>
        <w:pStyle w:val="ListParagraph"/>
        <w:numPr>
          <w:ilvl w:val="0"/>
          <w:numId w:val="27"/>
        </w:numPr>
      </w:pPr>
      <w:r>
        <w:t>inclusive.</w:t>
      </w:r>
    </w:p>
    <w:p w14:paraId="708343FD" w14:textId="77777777" w:rsidR="005C61E5" w:rsidRPr="002E7775" w:rsidRDefault="005C61E5" w:rsidP="005C61E5">
      <w:pPr>
        <w:rPr>
          <w:spacing w:val="-2"/>
        </w:rPr>
      </w:pPr>
      <w:r w:rsidRPr="002E7775">
        <w:rPr>
          <w:spacing w:val="-2"/>
        </w:rPr>
        <w:t>And we will share stories about businesses that are:</w:t>
      </w:r>
    </w:p>
    <w:p w14:paraId="76D427B5" w14:textId="77777777" w:rsidR="005C61E5" w:rsidRDefault="005C61E5" w:rsidP="005C61E5">
      <w:pPr>
        <w:pStyle w:val="ListParagraph"/>
        <w:numPr>
          <w:ilvl w:val="0"/>
          <w:numId w:val="28"/>
        </w:numPr>
      </w:pPr>
      <w:r>
        <w:t>accessible</w:t>
      </w:r>
    </w:p>
    <w:p w14:paraId="4404530C" w14:textId="77777777" w:rsidR="005C61E5" w:rsidRPr="00DB0295" w:rsidRDefault="005C61E5" w:rsidP="005C61E5">
      <w:pPr>
        <w:pStyle w:val="ListParagraph"/>
        <w:numPr>
          <w:ilvl w:val="0"/>
          <w:numId w:val="28"/>
        </w:numPr>
      </w:pPr>
      <w:r>
        <w:t>inclusive.</w:t>
      </w:r>
    </w:p>
    <w:p w14:paraId="74F2DCC8" w14:textId="77777777" w:rsidR="005C61E5" w:rsidRDefault="005C61E5" w:rsidP="005C61E5">
      <w:r>
        <w:t>We want to tell people that Penrith City is an accessible place to visit.</w:t>
      </w:r>
    </w:p>
    <w:p w14:paraId="240CD44D" w14:textId="77777777" w:rsidR="005C61E5" w:rsidRDefault="005C61E5" w:rsidP="005C61E5">
      <w:r>
        <w:t>We will think about how we can work with local businesses to do this.</w:t>
      </w:r>
    </w:p>
    <w:p w14:paraId="0CC4B8C9" w14:textId="77777777" w:rsidR="005C61E5" w:rsidRDefault="005C61E5">
      <w:pPr>
        <w:spacing w:before="0" w:after="0" w:line="240" w:lineRule="auto"/>
        <w:rPr>
          <w:rFonts w:cs="Arial"/>
          <w:b/>
          <w:color w:val="CD202C"/>
          <w:sz w:val="32"/>
          <w:szCs w:val="26"/>
          <w:lang w:eastAsia="x-none"/>
        </w:rPr>
      </w:pPr>
      <w:bookmarkStart w:id="11" w:name="_Toc107223742"/>
      <w:r>
        <w:br w:type="page"/>
      </w:r>
    </w:p>
    <w:p w14:paraId="23EA9BC5" w14:textId="00BA791B" w:rsidR="006C1BAE" w:rsidRDefault="006C1BAE" w:rsidP="005C61E5">
      <w:pPr>
        <w:pStyle w:val="Heading2"/>
      </w:pPr>
      <w:r>
        <w:lastRenderedPageBreak/>
        <w:t xml:space="preserve">2. </w:t>
      </w:r>
      <w:r w:rsidR="00091687" w:rsidRPr="007A34CA">
        <w:t>Accessible communities</w:t>
      </w:r>
      <w:bookmarkEnd w:id="11"/>
    </w:p>
    <w:p w14:paraId="21F5FDC8" w14:textId="77777777" w:rsidR="00FA6EFD" w:rsidRPr="00FA6EFD" w:rsidRDefault="00FA6EFD" w:rsidP="005C61E5">
      <w:pPr>
        <w:pStyle w:val="Heading3"/>
      </w:pPr>
      <w:r>
        <w:t>What did the community tell us?</w:t>
      </w:r>
    </w:p>
    <w:p w14:paraId="38D581C7" w14:textId="77777777" w:rsidR="005C61E5" w:rsidRDefault="005C61E5" w:rsidP="005C61E5">
      <w:r>
        <w:t>The community told us it’s important to have pathways that are:</w:t>
      </w:r>
    </w:p>
    <w:p w14:paraId="71E0859C" w14:textId="77777777" w:rsidR="005C61E5" w:rsidRDefault="005C61E5" w:rsidP="005C61E5">
      <w:pPr>
        <w:pStyle w:val="ListParagraph"/>
        <w:numPr>
          <w:ilvl w:val="0"/>
          <w:numId w:val="29"/>
        </w:numPr>
      </w:pPr>
      <w:r>
        <w:t>safe</w:t>
      </w:r>
    </w:p>
    <w:p w14:paraId="4D72951A" w14:textId="77777777" w:rsidR="005C61E5" w:rsidRPr="00DB0295" w:rsidRDefault="005C61E5" w:rsidP="005C61E5">
      <w:pPr>
        <w:pStyle w:val="ListParagraph"/>
        <w:numPr>
          <w:ilvl w:val="0"/>
          <w:numId w:val="29"/>
        </w:numPr>
      </w:pPr>
      <w:r>
        <w:t>accessible.</w:t>
      </w:r>
    </w:p>
    <w:p w14:paraId="3FCEE1C9" w14:textId="77777777" w:rsidR="005C61E5" w:rsidRPr="00DB0295" w:rsidRDefault="005C61E5" w:rsidP="005C61E5">
      <w:r>
        <w:t>They also told us we need more accessible:</w:t>
      </w:r>
    </w:p>
    <w:p w14:paraId="7EB89F9A" w14:textId="77777777" w:rsidR="005C61E5" w:rsidRPr="00DB0295" w:rsidRDefault="005C61E5" w:rsidP="005C61E5">
      <w:pPr>
        <w:pStyle w:val="ListParagraph"/>
        <w:numPr>
          <w:ilvl w:val="0"/>
          <w:numId w:val="30"/>
        </w:numPr>
      </w:pPr>
      <w:r>
        <w:t>public transport</w:t>
      </w:r>
    </w:p>
    <w:p w14:paraId="0BCFD102" w14:textId="77777777" w:rsidR="005C61E5" w:rsidRPr="00DB0295" w:rsidRDefault="005C61E5" w:rsidP="005C61E5">
      <w:pPr>
        <w:pStyle w:val="ListParagraph"/>
        <w:numPr>
          <w:ilvl w:val="0"/>
          <w:numId w:val="30"/>
        </w:numPr>
      </w:pPr>
      <w:r>
        <w:t>toilets</w:t>
      </w:r>
    </w:p>
    <w:p w14:paraId="3E91E928" w14:textId="77777777" w:rsidR="005C61E5" w:rsidRDefault="005C61E5" w:rsidP="005C61E5">
      <w:pPr>
        <w:pStyle w:val="ListParagraph"/>
        <w:numPr>
          <w:ilvl w:val="0"/>
          <w:numId w:val="30"/>
        </w:numPr>
      </w:pPr>
      <w:r>
        <w:t>adult change rooms.</w:t>
      </w:r>
    </w:p>
    <w:p w14:paraId="0B204381" w14:textId="4E21F0C6" w:rsidR="005C61E5" w:rsidRPr="00DB0295" w:rsidRDefault="005C61E5" w:rsidP="005C61E5">
      <w:r>
        <w:t xml:space="preserve">The community told us they need more accessible information about </w:t>
      </w:r>
      <w:r w:rsidR="00B17A23">
        <w:br/>
      </w:r>
      <w:r>
        <w:t>our events.</w:t>
      </w:r>
    </w:p>
    <w:p w14:paraId="6FCA63FB" w14:textId="071EB180" w:rsidR="005C61E5" w:rsidRPr="00DB0295" w:rsidRDefault="005C61E5" w:rsidP="005C61E5">
      <w:r>
        <w:t xml:space="preserve">And they told us there should be quiet spaces for people with disabilities </w:t>
      </w:r>
      <w:r w:rsidR="00B17A23">
        <w:br/>
      </w:r>
      <w:r>
        <w:t>that affect their senses.</w:t>
      </w:r>
    </w:p>
    <w:p w14:paraId="426A9642" w14:textId="3F8C3F9C" w:rsidR="005C61E5" w:rsidRPr="00DB0295" w:rsidRDefault="005C61E5" w:rsidP="005C61E5">
      <w:r>
        <w:t xml:space="preserve">The community told us they need more accessible information </w:t>
      </w:r>
      <w:r w:rsidR="00B17A23">
        <w:br/>
      </w:r>
      <w:r>
        <w:t xml:space="preserve">for </w:t>
      </w:r>
      <w:r w:rsidRPr="003E3D5C">
        <w:rPr>
          <w:rStyle w:val="Strong"/>
        </w:rPr>
        <w:t>emergencies</w:t>
      </w:r>
      <w:r>
        <w:t>.</w:t>
      </w:r>
    </w:p>
    <w:p w14:paraId="0E134868" w14:textId="77777777" w:rsidR="005C61E5" w:rsidRDefault="005C61E5" w:rsidP="005C61E5">
      <w:r>
        <w:t>An emergency is something dangerous that:</w:t>
      </w:r>
    </w:p>
    <w:p w14:paraId="14CD7CE0" w14:textId="77777777" w:rsidR="005C61E5" w:rsidRDefault="005C61E5" w:rsidP="005C61E5">
      <w:pPr>
        <w:pStyle w:val="ListParagraph"/>
        <w:numPr>
          <w:ilvl w:val="0"/>
          <w:numId w:val="31"/>
        </w:numPr>
      </w:pPr>
      <w:r>
        <w:t>we don’t expect to happen</w:t>
      </w:r>
    </w:p>
    <w:p w14:paraId="2A3C4E9B" w14:textId="77777777" w:rsidR="005C61E5" w:rsidRPr="00DB0295" w:rsidRDefault="005C61E5" w:rsidP="005C61E5">
      <w:pPr>
        <w:pStyle w:val="ListParagraph"/>
        <w:numPr>
          <w:ilvl w:val="0"/>
          <w:numId w:val="31"/>
        </w:numPr>
      </w:pPr>
      <w:r>
        <w:t>can put your health at risk.</w:t>
      </w:r>
    </w:p>
    <w:p w14:paraId="38D97969" w14:textId="64D9037F" w:rsidR="005C61E5" w:rsidRPr="00DB0295" w:rsidRDefault="005C61E5" w:rsidP="005C61E5">
      <w:r>
        <w:t xml:space="preserve">Disability services said people with disability are more at risk of </w:t>
      </w:r>
      <w:r w:rsidR="00B17A23">
        <w:br/>
      </w:r>
      <w:r w:rsidRPr="0031041C">
        <w:rPr>
          <w:rStyle w:val="Strong"/>
        </w:rPr>
        <w:t>domestic and family violence</w:t>
      </w:r>
      <w:r>
        <w:t>.</w:t>
      </w:r>
    </w:p>
    <w:p w14:paraId="58AF87FA" w14:textId="77777777" w:rsidR="00B17A23" w:rsidRDefault="00B17A23">
      <w:pPr>
        <w:spacing w:before="0" w:after="0" w:line="240" w:lineRule="auto"/>
      </w:pPr>
      <w:r>
        <w:br w:type="page"/>
      </w:r>
    </w:p>
    <w:p w14:paraId="0A139241" w14:textId="746819B7" w:rsidR="005C61E5" w:rsidRDefault="005C61E5" w:rsidP="005C61E5">
      <w:r>
        <w:lastRenderedPageBreak/>
        <w:t>Domestic and family violence is when someone close to you hurts you, such as:</w:t>
      </w:r>
    </w:p>
    <w:p w14:paraId="2BDE8AAD" w14:textId="77777777" w:rsidR="005C61E5" w:rsidRDefault="005C61E5" w:rsidP="005C61E5">
      <w:pPr>
        <w:pStyle w:val="ListParagraph"/>
        <w:numPr>
          <w:ilvl w:val="0"/>
          <w:numId w:val="32"/>
        </w:numPr>
      </w:pPr>
      <w:r>
        <w:t>your partner or ex-partner</w:t>
      </w:r>
    </w:p>
    <w:p w14:paraId="137AD821" w14:textId="77777777" w:rsidR="005C61E5" w:rsidRDefault="005C61E5" w:rsidP="005C61E5">
      <w:pPr>
        <w:pStyle w:val="ListParagraph"/>
        <w:numPr>
          <w:ilvl w:val="0"/>
          <w:numId w:val="32"/>
        </w:numPr>
      </w:pPr>
      <w:r>
        <w:t>someone who takes care of you</w:t>
      </w:r>
    </w:p>
    <w:p w14:paraId="6AC23630" w14:textId="77777777" w:rsidR="005C61E5" w:rsidRPr="00DB0295" w:rsidRDefault="005C61E5" w:rsidP="005C61E5">
      <w:pPr>
        <w:pStyle w:val="ListParagraph"/>
        <w:numPr>
          <w:ilvl w:val="0"/>
          <w:numId w:val="32"/>
        </w:numPr>
      </w:pPr>
      <w:r>
        <w:t>someone you live with.</w:t>
      </w:r>
    </w:p>
    <w:p w14:paraId="37A5C53A" w14:textId="77777777" w:rsidR="005C61E5" w:rsidRPr="00CA3D26" w:rsidRDefault="005C61E5" w:rsidP="005C61E5">
      <w:pPr>
        <w:rPr>
          <w:spacing w:val="-2"/>
        </w:rPr>
      </w:pPr>
      <w:r w:rsidRPr="00CA3D26">
        <w:rPr>
          <w:spacing w:val="-2"/>
        </w:rPr>
        <w:t>And they told us some people with disability can’t find and use domestic and family violence support.</w:t>
      </w:r>
    </w:p>
    <w:p w14:paraId="22E68F84" w14:textId="31068633" w:rsidR="00FA6EFD" w:rsidRDefault="00FA6EFD" w:rsidP="005C61E5">
      <w:pPr>
        <w:pStyle w:val="Heading3"/>
      </w:pPr>
      <w:r>
        <w:t>What are our goals?</w:t>
      </w:r>
    </w:p>
    <w:p w14:paraId="6A713C56" w14:textId="77777777" w:rsidR="005C61E5" w:rsidRPr="00DB0295" w:rsidRDefault="005C61E5" w:rsidP="005C61E5">
      <w:r>
        <w:t>We want to make more accessible:</w:t>
      </w:r>
    </w:p>
    <w:p w14:paraId="15248D21" w14:textId="77777777" w:rsidR="005C61E5" w:rsidRPr="00DB0295" w:rsidRDefault="005C61E5" w:rsidP="005C61E5">
      <w:pPr>
        <w:pStyle w:val="ListParagraph"/>
        <w:numPr>
          <w:ilvl w:val="0"/>
          <w:numId w:val="33"/>
        </w:numPr>
      </w:pPr>
      <w:r>
        <w:t>buildings</w:t>
      </w:r>
    </w:p>
    <w:p w14:paraId="3646F551" w14:textId="77777777" w:rsidR="005C61E5" w:rsidRPr="00DB0295" w:rsidRDefault="005C61E5" w:rsidP="005C61E5">
      <w:pPr>
        <w:pStyle w:val="ListParagraph"/>
        <w:numPr>
          <w:ilvl w:val="0"/>
          <w:numId w:val="33"/>
        </w:numPr>
      </w:pPr>
      <w:r>
        <w:t>events</w:t>
      </w:r>
    </w:p>
    <w:p w14:paraId="5B3E0575" w14:textId="77777777" w:rsidR="005C61E5" w:rsidRPr="00DB0295" w:rsidRDefault="005C61E5" w:rsidP="005C61E5">
      <w:pPr>
        <w:pStyle w:val="ListParagraph"/>
        <w:numPr>
          <w:ilvl w:val="0"/>
          <w:numId w:val="33"/>
        </w:numPr>
      </w:pPr>
      <w:r>
        <w:t>services and programs</w:t>
      </w:r>
    </w:p>
    <w:p w14:paraId="75643BF5" w14:textId="77777777" w:rsidR="005C61E5" w:rsidRDefault="005C61E5" w:rsidP="005C61E5">
      <w:pPr>
        <w:pStyle w:val="ListParagraph"/>
        <w:numPr>
          <w:ilvl w:val="0"/>
          <w:numId w:val="33"/>
        </w:numPr>
      </w:pPr>
      <w:r>
        <w:t>pathways.</w:t>
      </w:r>
    </w:p>
    <w:p w14:paraId="0DE771FF" w14:textId="77777777" w:rsidR="005C61E5" w:rsidRDefault="005C61E5" w:rsidP="005C61E5">
      <w:r>
        <w:t>We also want to speak up for more accessible:</w:t>
      </w:r>
    </w:p>
    <w:p w14:paraId="030CF984" w14:textId="77777777" w:rsidR="005C61E5" w:rsidRDefault="005C61E5" w:rsidP="005C61E5">
      <w:pPr>
        <w:pStyle w:val="ListParagraph"/>
        <w:numPr>
          <w:ilvl w:val="0"/>
          <w:numId w:val="34"/>
        </w:numPr>
      </w:pPr>
      <w:r>
        <w:t>town centres, like a street with lots of shops and cafes</w:t>
      </w:r>
    </w:p>
    <w:p w14:paraId="23CCE112" w14:textId="77777777" w:rsidR="005C61E5" w:rsidRDefault="005C61E5" w:rsidP="005C61E5">
      <w:pPr>
        <w:pStyle w:val="ListParagraph"/>
        <w:numPr>
          <w:ilvl w:val="0"/>
          <w:numId w:val="67"/>
        </w:numPr>
      </w:pPr>
      <w:r>
        <w:t>public transport.</w:t>
      </w:r>
    </w:p>
    <w:p w14:paraId="05E33827" w14:textId="108E19BD" w:rsidR="005C61E5" w:rsidRDefault="005C61E5" w:rsidP="005C61E5">
      <w:r>
        <w:t xml:space="preserve">And we want people with disability to feel like they can take part in </w:t>
      </w:r>
      <w:r w:rsidR="00B17A23">
        <w:br/>
      </w:r>
      <w:r>
        <w:t>the community.</w:t>
      </w:r>
    </w:p>
    <w:p w14:paraId="660E30F6" w14:textId="77777777" w:rsidR="00B17A23" w:rsidRDefault="00B17A23">
      <w:pPr>
        <w:spacing w:before="0" w:after="0" w:line="240" w:lineRule="auto"/>
        <w:rPr>
          <w:rFonts w:cs="Arial"/>
          <w:b/>
          <w:szCs w:val="26"/>
        </w:rPr>
      </w:pPr>
      <w:r>
        <w:br w:type="page"/>
      </w:r>
    </w:p>
    <w:p w14:paraId="3ABDE063" w14:textId="61005D75" w:rsidR="00FA6EFD" w:rsidRDefault="00FA6EFD" w:rsidP="005C61E5">
      <w:pPr>
        <w:pStyle w:val="Heading3"/>
      </w:pPr>
      <w:r>
        <w:lastRenderedPageBreak/>
        <w:t>What will we do?</w:t>
      </w:r>
    </w:p>
    <w:p w14:paraId="1C0C95D7" w14:textId="77777777" w:rsidR="005C61E5" w:rsidRPr="00DB0295" w:rsidRDefault="005C61E5" w:rsidP="005C61E5">
      <w:r>
        <w:t>We will be inclusive when we plan events.</w:t>
      </w:r>
    </w:p>
    <w:p w14:paraId="29DD0E75" w14:textId="77777777" w:rsidR="005C61E5" w:rsidRPr="00602EBA" w:rsidRDefault="005C61E5" w:rsidP="005C61E5">
      <w:pPr>
        <w:rPr>
          <w:spacing w:val="-4"/>
        </w:rPr>
      </w:pPr>
      <w:r w:rsidRPr="00602EBA">
        <w:rPr>
          <w:spacing w:val="-4"/>
        </w:rPr>
        <w:t>We will make inclusive programs for fun activities, like:</w:t>
      </w:r>
    </w:p>
    <w:p w14:paraId="20805E92" w14:textId="77777777" w:rsidR="005C61E5" w:rsidRDefault="005C61E5" w:rsidP="005C61E5">
      <w:pPr>
        <w:pStyle w:val="ListParagraph"/>
        <w:numPr>
          <w:ilvl w:val="0"/>
          <w:numId w:val="64"/>
        </w:numPr>
      </w:pPr>
      <w:r>
        <w:t>painting</w:t>
      </w:r>
    </w:p>
    <w:p w14:paraId="77B8C620" w14:textId="77777777" w:rsidR="005C61E5" w:rsidRDefault="005C61E5" w:rsidP="005C61E5">
      <w:pPr>
        <w:pStyle w:val="ListParagraph"/>
        <w:numPr>
          <w:ilvl w:val="0"/>
          <w:numId w:val="64"/>
        </w:numPr>
      </w:pPr>
      <w:r>
        <w:t>dancing</w:t>
      </w:r>
    </w:p>
    <w:p w14:paraId="0695B795" w14:textId="77777777" w:rsidR="005C61E5" w:rsidRDefault="005C61E5" w:rsidP="005C61E5">
      <w:pPr>
        <w:pStyle w:val="ListParagraph"/>
        <w:numPr>
          <w:ilvl w:val="0"/>
          <w:numId w:val="67"/>
        </w:numPr>
      </w:pPr>
      <w:r>
        <w:t>reading.</w:t>
      </w:r>
    </w:p>
    <w:p w14:paraId="38B08FA5" w14:textId="77777777" w:rsidR="005C61E5" w:rsidRDefault="005C61E5" w:rsidP="005C61E5">
      <w:r>
        <w:t>We will share inclusive sports programs.</w:t>
      </w:r>
    </w:p>
    <w:p w14:paraId="0CCFD282" w14:textId="77777777" w:rsidR="005C61E5" w:rsidRDefault="005C61E5" w:rsidP="005C61E5">
      <w:r>
        <w:t>We will be inclusive when we plan our arts programs, like:</w:t>
      </w:r>
    </w:p>
    <w:p w14:paraId="1BCB8AD6" w14:textId="77777777" w:rsidR="005C61E5" w:rsidRDefault="005C61E5" w:rsidP="005C61E5">
      <w:pPr>
        <w:pStyle w:val="ListParagraph"/>
        <w:numPr>
          <w:ilvl w:val="0"/>
          <w:numId w:val="60"/>
        </w:numPr>
      </w:pPr>
      <w:r>
        <w:t xml:space="preserve">plays </w:t>
      </w:r>
    </w:p>
    <w:p w14:paraId="6A9A03C3" w14:textId="77777777" w:rsidR="005C61E5" w:rsidRDefault="005C61E5" w:rsidP="005C61E5">
      <w:pPr>
        <w:pStyle w:val="ListParagraph"/>
        <w:numPr>
          <w:ilvl w:val="0"/>
          <w:numId w:val="60"/>
        </w:numPr>
      </w:pPr>
      <w:r>
        <w:t>art shows</w:t>
      </w:r>
    </w:p>
    <w:p w14:paraId="318F4FBE" w14:textId="77777777" w:rsidR="005C61E5" w:rsidRPr="00DB0295" w:rsidRDefault="005C61E5" w:rsidP="005C61E5">
      <w:pPr>
        <w:pStyle w:val="ListParagraph"/>
        <w:numPr>
          <w:ilvl w:val="0"/>
          <w:numId w:val="60"/>
        </w:numPr>
      </w:pPr>
      <w:r>
        <w:t>events.</w:t>
      </w:r>
    </w:p>
    <w:p w14:paraId="61F3082F" w14:textId="616A8211" w:rsidR="005C61E5" w:rsidRDefault="005C61E5" w:rsidP="005C61E5">
      <w:r>
        <w:t>This includes having accessible places to run these programs.</w:t>
      </w:r>
    </w:p>
    <w:p w14:paraId="438DDCF3" w14:textId="77777777" w:rsidR="005C61E5" w:rsidRDefault="005C61E5" w:rsidP="005C61E5">
      <w:r>
        <w:t>We will also make our relationships with arts organisations stronger.</w:t>
      </w:r>
    </w:p>
    <w:p w14:paraId="34622301" w14:textId="77777777" w:rsidR="005C61E5" w:rsidRPr="00DB0295" w:rsidRDefault="005C61E5" w:rsidP="005C61E5">
      <w:r>
        <w:t>For example, organisations for actors.</w:t>
      </w:r>
    </w:p>
    <w:p w14:paraId="33E5B734" w14:textId="77777777" w:rsidR="005C61E5" w:rsidRPr="00DB0295" w:rsidRDefault="005C61E5" w:rsidP="005C61E5">
      <w:r>
        <w:t>We will make spaces and places in Penrith City more accessible.</w:t>
      </w:r>
    </w:p>
    <w:p w14:paraId="4CB7A538" w14:textId="77777777" w:rsidR="005C61E5" w:rsidRDefault="005C61E5" w:rsidP="005C61E5">
      <w:r>
        <w:t>This includes our:</w:t>
      </w:r>
    </w:p>
    <w:p w14:paraId="3C4A40A4" w14:textId="77777777" w:rsidR="005C61E5" w:rsidRDefault="005C61E5" w:rsidP="005C61E5">
      <w:pPr>
        <w:pStyle w:val="ListParagraph"/>
        <w:numPr>
          <w:ilvl w:val="0"/>
          <w:numId w:val="65"/>
        </w:numPr>
      </w:pPr>
      <w:r>
        <w:t>town centres</w:t>
      </w:r>
    </w:p>
    <w:p w14:paraId="079EB19E" w14:textId="77777777" w:rsidR="005C61E5" w:rsidRDefault="005C61E5" w:rsidP="005C61E5">
      <w:pPr>
        <w:pStyle w:val="ListParagraph"/>
        <w:numPr>
          <w:ilvl w:val="0"/>
          <w:numId w:val="37"/>
        </w:numPr>
      </w:pPr>
      <w:r>
        <w:t>car parks</w:t>
      </w:r>
    </w:p>
    <w:p w14:paraId="6E10AC4C" w14:textId="77777777" w:rsidR="005C61E5" w:rsidRDefault="005C61E5" w:rsidP="005C61E5">
      <w:pPr>
        <w:pStyle w:val="ListParagraph"/>
        <w:numPr>
          <w:ilvl w:val="0"/>
          <w:numId w:val="37"/>
        </w:numPr>
      </w:pPr>
      <w:r>
        <w:t>pools</w:t>
      </w:r>
    </w:p>
    <w:p w14:paraId="10AEDEC4" w14:textId="77777777" w:rsidR="005C61E5" w:rsidRDefault="005C61E5" w:rsidP="005C61E5">
      <w:pPr>
        <w:pStyle w:val="ListParagraph"/>
        <w:numPr>
          <w:ilvl w:val="0"/>
          <w:numId w:val="37"/>
        </w:numPr>
      </w:pPr>
      <w:r>
        <w:t>waterways, like the Nepean River.</w:t>
      </w:r>
    </w:p>
    <w:p w14:paraId="1FA4C21F" w14:textId="77777777" w:rsidR="005C61E5" w:rsidRPr="00B464DD" w:rsidRDefault="005C61E5" w:rsidP="005C61E5">
      <w:pPr>
        <w:rPr>
          <w:spacing w:val="-4"/>
        </w:rPr>
      </w:pPr>
      <w:r w:rsidRPr="00B464DD">
        <w:rPr>
          <w:spacing w:val="-4"/>
        </w:rPr>
        <w:t>We will also make sure our buildings are accessible.</w:t>
      </w:r>
    </w:p>
    <w:p w14:paraId="22969D01" w14:textId="367E29AC" w:rsidR="005C61E5" w:rsidRPr="00DB0295" w:rsidRDefault="005C61E5" w:rsidP="005C61E5">
      <w:r>
        <w:t xml:space="preserve">We will share information to help organisations make their buildings </w:t>
      </w:r>
      <w:r w:rsidR="00B17A23">
        <w:br/>
      </w:r>
      <w:r>
        <w:t xml:space="preserve">more accessible. </w:t>
      </w:r>
    </w:p>
    <w:p w14:paraId="0711FF17" w14:textId="77777777" w:rsidR="005C61E5" w:rsidRPr="004D7E08" w:rsidRDefault="005C61E5" w:rsidP="005C61E5">
      <w:r>
        <w:lastRenderedPageBreak/>
        <w:t>We will work to make public transport and footpaths more accessible.</w:t>
      </w:r>
    </w:p>
    <w:p w14:paraId="5873D305" w14:textId="77777777" w:rsidR="005C61E5" w:rsidRPr="00976101" w:rsidRDefault="005C61E5" w:rsidP="005C61E5">
      <w:pPr>
        <w:rPr>
          <w:spacing w:val="-4"/>
        </w:rPr>
      </w:pPr>
      <w:r w:rsidRPr="00976101">
        <w:rPr>
          <w:spacing w:val="-4"/>
        </w:rPr>
        <w:t xml:space="preserve">We will make sure people with disability have support if they experience domestic and family violence. </w:t>
      </w:r>
    </w:p>
    <w:p w14:paraId="6E735376" w14:textId="77777777" w:rsidR="005C61E5" w:rsidRPr="00976101" w:rsidRDefault="005C61E5" w:rsidP="005C61E5">
      <w:pPr>
        <w:rPr>
          <w:spacing w:val="-4"/>
        </w:rPr>
      </w:pPr>
      <w:r w:rsidRPr="00976101">
        <w:rPr>
          <w:spacing w:val="-4"/>
        </w:rPr>
        <w:t>And we will work out how to support people with disability in emergencies that happen in our buildings.</w:t>
      </w:r>
    </w:p>
    <w:p w14:paraId="3DDFBA42" w14:textId="77777777" w:rsidR="006C1BAE" w:rsidRDefault="006C1BAE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r>
        <w:br w:type="page"/>
      </w:r>
    </w:p>
    <w:p w14:paraId="10FBB5E0" w14:textId="3A8E6519" w:rsidR="006C1BAE" w:rsidRDefault="006C1BAE" w:rsidP="005C61E5">
      <w:pPr>
        <w:pStyle w:val="Heading2"/>
      </w:pPr>
      <w:bookmarkStart w:id="12" w:name="_Toc107223743"/>
      <w:r>
        <w:lastRenderedPageBreak/>
        <w:t xml:space="preserve">3. </w:t>
      </w:r>
      <w:r w:rsidR="00091687">
        <w:t>Helping people get good jobs</w:t>
      </w:r>
      <w:bookmarkEnd w:id="12"/>
    </w:p>
    <w:p w14:paraId="5BE37076" w14:textId="77777777" w:rsidR="00FA6EFD" w:rsidRPr="00FA6EFD" w:rsidRDefault="00FA6EFD" w:rsidP="005C61E5">
      <w:pPr>
        <w:pStyle w:val="Heading3"/>
      </w:pPr>
      <w:r>
        <w:t>What did the community tell us?</w:t>
      </w:r>
    </w:p>
    <w:p w14:paraId="3A95F479" w14:textId="2111864D" w:rsidR="005C61E5" w:rsidRDefault="005C61E5" w:rsidP="005C61E5">
      <w:r>
        <w:t xml:space="preserve">The community told us people with disability don’t have jobs that </w:t>
      </w:r>
      <w:r w:rsidR="00B17A23">
        <w:br/>
      </w:r>
      <w:r>
        <w:t>match their:</w:t>
      </w:r>
    </w:p>
    <w:p w14:paraId="25D0A9B0" w14:textId="77777777" w:rsidR="005C61E5" w:rsidRDefault="005C61E5" w:rsidP="005C61E5">
      <w:pPr>
        <w:pStyle w:val="ListParagraph"/>
        <w:numPr>
          <w:ilvl w:val="0"/>
          <w:numId w:val="41"/>
        </w:numPr>
      </w:pPr>
      <w:r>
        <w:t>skills</w:t>
      </w:r>
    </w:p>
    <w:p w14:paraId="510A95B6" w14:textId="77777777" w:rsidR="005C61E5" w:rsidRDefault="005C61E5" w:rsidP="005C61E5">
      <w:pPr>
        <w:pStyle w:val="ListParagraph"/>
        <w:numPr>
          <w:ilvl w:val="0"/>
          <w:numId w:val="41"/>
        </w:numPr>
      </w:pPr>
      <w:r>
        <w:t>experience</w:t>
      </w:r>
    </w:p>
    <w:p w14:paraId="1E1E399E" w14:textId="77777777" w:rsidR="005C61E5" w:rsidRPr="00DB0295" w:rsidRDefault="005C61E5" w:rsidP="005C61E5">
      <w:pPr>
        <w:pStyle w:val="ListParagraph"/>
        <w:numPr>
          <w:ilvl w:val="0"/>
          <w:numId w:val="41"/>
        </w:numPr>
      </w:pPr>
      <w:r>
        <w:t>interests – what they like doing.</w:t>
      </w:r>
    </w:p>
    <w:p w14:paraId="0895155A" w14:textId="3859F125" w:rsidR="005C61E5" w:rsidRDefault="005C61E5" w:rsidP="005C61E5">
      <w:r>
        <w:t xml:space="preserve">And the community said they want more people with disability working in </w:t>
      </w:r>
      <w:r w:rsidR="00B17A23">
        <w:br/>
      </w:r>
      <w:r>
        <w:t>public jobs.</w:t>
      </w:r>
    </w:p>
    <w:p w14:paraId="5A60E4F3" w14:textId="77777777" w:rsidR="005C61E5" w:rsidRPr="00DB0295" w:rsidRDefault="005C61E5" w:rsidP="005C61E5">
      <w:r>
        <w:t>For example, working in the Council.</w:t>
      </w:r>
    </w:p>
    <w:p w14:paraId="523C3483" w14:textId="6D84E29E" w:rsidR="005C61E5" w:rsidRPr="00DB0295" w:rsidRDefault="005C61E5" w:rsidP="005C61E5">
      <w:r>
        <w:t xml:space="preserve">The community told us when businesses don’t hire people with disability, </w:t>
      </w:r>
      <w:r w:rsidR="00B17A23">
        <w:br/>
      </w:r>
      <w:r>
        <w:t>they don’t get to use their skills or experience.</w:t>
      </w:r>
    </w:p>
    <w:p w14:paraId="6AB7778E" w14:textId="1DF6C0DC" w:rsidR="005C61E5" w:rsidRPr="0079773B" w:rsidRDefault="005C61E5" w:rsidP="005C61E5">
      <w:pPr>
        <w:rPr>
          <w:spacing w:val="-4"/>
        </w:rPr>
      </w:pPr>
      <w:r w:rsidRPr="0079773B">
        <w:rPr>
          <w:spacing w:val="-4"/>
        </w:rPr>
        <w:t xml:space="preserve">And the community said we need to work with businesses so people with </w:t>
      </w:r>
      <w:r w:rsidR="00B17A23">
        <w:rPr>
          <w:spacing w:val="-4"/>
        </w:rPr>
        <w:br/>
      </w:r>
      <w:r w:rsidRPr="0079773B">
        <w:rPr>
          <w:spacing w:val="-4"/>
        </w:rPr>
        <w:t>disability can stay in jobs.</w:t>
      </w:r>
    </w:p>
    <w:p w14:paraId="1B7266FE" w14:textId="1E517C55" w:rsidR="005C61E5" w:rsidRDefault="005C61E5" w:rsidP="005C61E5">
      <w:r>
        <w:t xml:space="preserve">The community also told us we need to have more jobs in Penrith City </w:t>
      </w:r>
      <w:r w:rsidR="00B17A23">
        <w:br/>
      </w:r>
      <w:r>
        <w:t>that are equal for everyone.</w:t>
      </w:r>
    </w:p>
    <w:p w14:paraId="2DCFF42A" w14:textId="4D3BF77F" w:rsidR="00FA6EFD" w:rsidRDefault="00FA6EFD" w:rsidP="005C61E5">
      <w:pPr>
        <w:pStyle w:val="Heading3"/>
      </w:pPr>
      <w:r>
        <w:t>What are our goals?</w:t>
      </w:r>
    </w:p>
    <w:p w14:paraId="169525ED" w14:textId="5740B5A8" w:rsidR="005C61E5" w:rsidRPr="00DB0295" w:rsidRDefault="005C61E5" w:rsidP="005C61E5">
      <w:r>
        <w:t>We want more local businesses to hire people with disability.</w:t>
      </w:r>
    </w:p>
    <w:p w14:paraId="72DCBF59" w14:textId="70377D56" w:rsidR="005C61E5" w:rsidRPr="00DB0295" w:rsidRDefault="005C61E5" w:rsidP="005C61E5">
      <w:r>
        <w:t>And we want to hire more people with disability to work in the Council.</w:t>
      </w:r>
    </w:p>
    <w:p w14:paraId="394FA940" w14:textId="77777777" w:rsidR="00B17A23" w:rsidRDefault="00B17A23">
      <w:pPr>
        <w:spacing w:before="0" w:after="0" w:line="240" w:lineRule="auto"/>
        <w:rPr>
          <w:rFonts w:cs="Arial"/>
          <w:b/>
          <w:szCs w:val="26"/>
        </w:rPr>
      </w:pPr>
      <w:r>
        <w:br w:type="page"/>
      </w:r>
    </w:p>
    <w:p w14:paraId="2F6FF23D" w14:textId="371B9C80" w:rsidR="00FA6EFD" w:rsidRDefault="00FA6EFD" w:rsidP="005C61E5">
      <w:pPr>
        <w:pStyle w:val="Heading3"/>
      </w:pPr>
      <w:r>
        <w:lastRenderedPageBreak/>
        <w:t>What will we do?</w:t>
      </w:r>
    </w:p>
    <w:p w14:paraId="5F5FE155" w14:textId="77777777" w:rsidR="005C61E5" w:rsidRDefault="005C61E5" w:rsidP="005C61E5">
      <w:r>
        <w:t xml:space="preserve">We will work out what jobs are available for people with disability. </w:t>
      </w:r>
    </w:p>
    <w:p w14:paraId="7C545464" w14:textId="77777777" w:rsidR="005C61E5" w:rsidRPr="00DB0295" w:rsidRDefault="005C61E5" w:rsidP="005C61E5">
      <w:r>
        <w:t>This includes jobs in the Council.</w:t>
      </w:r>
    </w:p>
    <w:p w14:paraId="4A366A5A" w14:textId="77777777" w:rsidR="005C61E5" w:rsidRPr="00DB0295" w:rsidRDefault="005C61E5" w:rsidP="005C61E5">
      <w:r>
        <w:t xml:space="preserve">We will also make sure: </w:t>
      </w:r>
    </w:p>
    <w:p w14:paraId="249AD96F" w14:textId="77777777" w:rsidR="005C61E5" w:rsidRPr="00DB0295" w:rsidRDefault="005C61E5" w:rsidP="005C61E5">
      <w:pPr>
        <w:pStyle w:val="ListParagraph"/>
        <w:numPr>
          <w:ilvl w:val="0"/>
          <w:numId w:val="42"/>
        </w:numPr>
      </w:pPr>
      <w:r>
        <w:t>people with disability know how to apply for a job in the Council</w:t>
      </w:r>
    </w:p>
    <w:p w14:paraId="63944FE3" w14:textId="77777777" w:rsidR="005C61E5" w:rsidRPr="00DB0295" w:rsidRDefault="005C61E5" w:rsidP="005C61E5">
      <w:pPr>
        <w:pStyle w:val="ListParagraph"/>
        <w:numPr>
          <w:ilvl w:val="0"/>
          <w:numId w:val="42"/>
        </w:numPr>
      </w:pPr>
      <w:r>
        <w:t>we hire people in an inclusive way.</w:t>
      </w:r>
    </w:p>
    <w:p w14:paraId="6C8E0763" w14:textId="77777777" w:rsidR="005C61E5" w:rsidRPr="00DB0295" w:rsidRDefault="005C61E5" w:rsidP="005C61E5">
      <w:r>
        <w:t>We will tell the community:</w:t>
      </w:r>
    </w:p>
    <w:p w14:paraId="1FBE4FA3" w14:textId="77777777" w:rsidR="005C61E5" w:rsidRPr="00DB0295" w:rsidRDefault="005C61E5" w:rsidP="005C61E5">
      <w:pPr>
        <w:pStyle w:val="ListParagraph"/>
        <w:numPr>
          <w:ilvl w:val="0"/>
          <w:numId w:val="43"/>
        </w:numPr>
      </w:pPr>
      <w:r>
        <w:t xml:space="preserve">about accessible businesses </w:t>
      </w:r>
    </w:p>
    <w:p w14:paraId="6301DEA1" w14:textId="77777777" w:rsidR="005C61E5" w:rsidRPr="00DB0295" w:rsidRDefault="005C61E5" w:rsidP="005C61E5">
      <w:pPr>
        <w:pStyle w:val="ListParagraph"/>
        <w:numPr>
          <w:ilvl w:val="0"/>
          <w:numId w:val="43"/>
        </w:numPr>
      </w:pPr>
      <w:r>
        <w:t>why hiring people with disability is good for a business.</w:t>
      </w:r>
    </w:p>
    <w:p w14:paraId="03B04638" w14:textId="77777777" w:rsidR="006C1BAE" w:rsidRDefault="006C1BAE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r>
        <w:br w:type="page"/>
      </w:r>
    </w:p>
    <w:p w14:paraId="00F5DF76" w14:textId="3DC92629" w:rsidR="006C1BAE" w:rsidRDefault="006C1BAE" w:rsidP="005C61E5">
      <w:pPr>
        <w:pStyle w:val="Heading2"/>
      </w:pPr>
      <w:bookmarkStart w:id="13" w:name="_Toc107223744"/>
      <w:r>
        <w:lastRenderedPageBreak/>
        <w:t xml:space="preserve">4. </w:t>
      </w:r>
      <w:r w:rsidR="00091687">
        <w:t>Services and communication</w:t>
      </w:r>
      <w:bookmarkEnd w:id="13"/>
    </w:p>
    <w:p w14:paraId="1D50818B" w14:textId="77777777" w:rsidR="00FA6EFD" w:rsidRPr="00FA6EFD" w:rsidRDefault="00FA6EFD" w:rsidP="005C61E5">
      <w:pPr>
        <w:pStyle w:val="Heading3"/>
      </w:pPr>
      <w:r>
        <w:t>What did the community tell us?</w:t>
      </w:r>
    </w:p>
    <w:p w14:paraId="391BD26C" w14:textId="64563DE1" w:rsidR="005C61E5" w:rsidRDefault="005C61E5" w:rsidP="005C61E5">
      <w:r>
        <w:t xml:space="preserve">The community told us people with disability want to take part in </w:t>
      </w:r>
      <w:r w:rsidR="00B17A23">
        <w:br/>
      </w:r>
      <w:r>
        <w:t>decisions that affect them.</w:t>
      </w:r>
    </w:p>
    <w:p w14:paraId="7B643C4B" w14:textId="77777777" w:rsidR="005C61E5" w:rsidRPr="00DB0295" w:rsidRDefault="005C61E5" w:rsidP="005C61E5">
      <w:r>
        <w:t>This includes decisions the Council makes.</w:t>
      </w:r>
    </w:p>
    <w:p w14:paraId="4F69F8E3" w14:textId="5B90D8EC" w:rsidR="005C61E5" w:rsidRPr="00DB0295" w:rsidRDefault="005C61E5" w:rsidP="005C61E5">
      <w:r>
        <w:t xml:space="preserve">They also told us we should think about being inclusive when we </w:t>
      </w:r>
      <w:r w:rsidR="00B17A23">
        <w:br/>
      </w:r>
      <w:r>
        <w:t>make our plans.</w:t>
      </w:r>
    </w:p>
    <w:p w14:paraId="2F7E0F2E" w14:textId="5EDEBD0F" w:rsidR="005C61E5" w:rsidRPr="00DB0295" w:rsidRDefault="005C61E5" w:rsidP="005C61E5">
      <w:r>
        <w:t xml:space="preserve">The community are worried because we don’t have enough information </w:t>
      </w:r>
      <w:r w:rsidR="00B17A23">
        <w:br/>
      </w:r>
      <w:r>
        <w:t>in different formats.</w:t>
      </w:r>
    </w:p>
    <w:p w14:paraId="12193513" w14:textId="2207D4CC" w:rsidR="005C61E5" w:rsidRPr="00C73690" w:rsidRDefault="005C61E5" w:rsidP="005C61E5">
      <w:pPr>
        <w:rPr>
          <w:spacing w:val="-4"/>
        </w:rPr>
      </w:pPr>
      <w:r w:rsidRPr="00C73690">
        <w:rPr>
          <w:spacing w:val="-4"/>
        </w:rPr>
        <w:t xml:space="preserve">They also said when people with disability can’t get information, it stops </w:t>
      </w:r>
      <w:r w:rsidR="00B17A23">
        <w:rPr>
          <w:spacing w:val="-4"/>
        </w:rPr>
        <w:br/>
      </w:r>
      <w:r w:rsidRPr="00C73690">
        <w:rPr>
          <w:spacing w:val="-4"/>
        </w:rPr>
        <w:t>them taking part in our work.</w:t>
      </w:r>
    </w:p>
    <w:p w14:paraId="6C15D9D0" w14:textId="217B629D" w:rsidR="005C61E5" w:rsidRDefault="005C61E5" w:rsidP="005C61E5">
      <w:r>
        <w:t xml:space="preserve">The community told us people with disability want to be included </w:t>
      </w:r>
      <w:r w:rsidR="00B17A23">
        <w:br/>
      </w:r>
      <w:r>
        <w:t>in our work.</w:t>
      </w:r>
    </w:p>
    <w:p w14:paraId="1D51FE72" w14:textId="1582E5F9" w:rsidR="005C61E5" w:rsidRDefault="005C61E5" w:rsidP="005C61E5">
      <w:r>
        <w:t xml:space="preserve">And the community said we should make sure local services for </w:t>
      </w:r>
      <w:r w:rsidR="00B17A23">
        <w:br/>
      </w:r>
      <w:r>
        <w:t>young people are inclusive.</w:t>
      </w:r>
    </w:p>
    <w:p w14:paraId="6D9B14E2" w14:textId="59BD3921" w:rsidR="005C61E5" w:rsidRDefault="005C61E5" w:rsidP="005C61E5">
      <w:r>
        <w:t xml:space="preserve">They also said we should support people with disability who are </w:t>
      </w:r>
      <w:r w:rsidR="00B17A23">
        <w:br/>
      </w:r>
      <w:r>
        <w:t xml:space="preserve">in the </w:t>
      </w:r>
      <w:r w:rsidRPr="005D44EE">
        <w:rPr>
          <w:rStyle w:val="Strong"/>
        </w:rPr>
        <w:t>justice system</w:t>
      </w:r>
      <w:r>
        <w:t>.</w:t>
      </w:r>
    </w:p>
    <w:p w14:paraId="717D0827" w14:textId="77777777" w:rsidR="005C61E5" w:rsidRDefault="005C61E5" w:rsidP="005C61E5">
      <w:r>
        <w:t>The justice system includes:</w:t>
      </w:r>
    </w:p>
    <w:p w14:paraId="64AEA94A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police</w:t>
      </w:r>
    </w:p>
    <w:p w14:paraId="1BA17618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the courts</w:t>
      </w:r>
    </w:p>
    <w:p w14:paraId="1C3C3403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the law</w:t>
      </w:r>
    </w:p>
    <w:p w14:paraId="4CA420E5" w14:textId="77777777" w:rsidR="005C61E5" w:rsidRPr="00DB0295" w:rsidRDefault="005C61E5" w:rsidP="005C61E5">
      <w:pPr>
        <w:pStyle w:val="ListParagraph"/>
        <w:numPr>
          <w:ilvl w:val="0"/>
          <w:numId w:val="44"/>
        </w:numPr>
      </w:pPr>
      <w:r>
        <w:t>prisons.</w:t>
      </w:r>
    </w:p>
    <w:p w14:paraId="442FB967" w14:textId="77777777" w:rsidR="00B17A23" w:rsidRDefault="00B17A23">
      <w:pPr>
        <w:spacing w:before="0" w:after="0" w:line="240" w:lineRule="auto"/>
        <w:rPr>
          <w:rFonts w:cs="Arial"/>
          <w:b/>
          <w:szCs w:val="26"/>
        </w:rPr>
      </w:pPr>
      <w:r>
        <w:br w:type="page"/>
      </w:r>
    </w:p>
    <w:p w14:paraId="3271951E" w14:textId="4B457F41" w:rsidR="00FA6EFD" w:rsidRDefault="00FA6EFD" w:rsidP="005C61E5">
      <w:pPr>
        <w:pStyle w:val="Heading3"/>
      </w:pPr>
      <w:r>
        <w:lastRenderedPageBreak/>
        <w:t>What are our goals?</w:t>
      </w:r>
    </w:p>
    <w:p w14:paraId="15CF23D8" w14:textId="77777777" w:rsidR="005C61E5" w:rsidRPr="00DB0295" w:rsidRDefault="005C61E5" w:rsidP="005C61E5">
      <w:r>
        <w:t>We want to include people with disability when we make plans.</w:t>
      </w:r>
    </w:p>
    <w:p w14:paraId="469EE21F" w14:textId="77777777" w:rsidR="005C61E5" w:rsidRDefault="005C61E5" w:rsidP="005C61E5">
      <w:r>
        <w:t>We want to make our Council meetings inclusive.</w:t>
      </w:r>
    </w:p>
    <w:p w14:paraId="58559222" w14:textId="75E8879F" w:rsidR="005C61E5" w:rsidRPr="00DB0295" w:rsidRDefault="005C61E5" w:rsidP="005C61E5">
      <w:r>
        <w:t xml:space="preserve">This includes having the community take part in decisions that </w:t>
      </w:r>
      <w:r w:rsidR="00B17A23">
        <w:br/>
      </w:r>
      <w:r>
        <w:t>affect them.</w:t>
      </w:r>
    </w:p>
    <w:p w14:paraId="65D3F824" w14:textId="77777777" w:rsidR="005C61E5" w:rsidRDefault="005C61E5" w:rsidP="005C61E5">
      <w:r>
        <w:t>We want all of our information to be accessible.</w:t>
      </w:r>
    </w:p>
    <w:p w14:paraId="0FE37C76" w14:textId="77777777" w:rsidR="005C61E5" w:rsidRDefault="005C61E5" w:rsidP="005C61E5">
      <w:r>
        <w:t>This includes our:</w:t>
      </w:r>
    </w:p>
    <w:p w14:paraId="252A6641" w14:textId="77777777" w:rsidR="005C61E5" w:rsidRDefault="005C61E5" w:rsidP="005C61E5">
      <w:pPr>
        <w:pStyle w:val="ListParagraph"/>
        <w:numPr>
          <w:ilvl w:val="0"/>
          <w:numId w:val="45"/>
        </w:numPr>
      </w:pPr>
      <w:r>
        <w:t>documents</w:t>
      </w:r>
    </w:p>
    <w:p w14:paraId="66A1859B" w14:textId="77777777" w:rsidR="005C61E5" w:rsidRPr="00DB0295" w:rsidRDefault="005C61E5" w:rsidP="005C61E5">
      <w:pPr>
        <w:pStyle w:val="ListParagraph"/>
        <w:numPr>
          <w:ilvl w:val="0"/>
          <w:numId w:val="45"/>
        </w:numPr>
      </w:pPr>
      <w:r>
        <w:t>website.</w:t>
      </w:r>
    </w:p>
    <w:p w14:paraId="5D8F7BC6" w14:textId="77777777" w:rsidR="005C61E5" w:rsidRDefault="005C61E5" w:rsidP="005C61E5">
      <w:r>
        <w:t>We also want all of our projects to be:</w:t>
      </w:r>
    </w:p>
    <w:p w14:paraId="648C4D6B" w14:textId="77777777" w:rsidR="005C61E5" w:rsidRDefault="005C61E5" w:rsidP="005C61E5">
      <w:pPr>
        <w:pStyle w:val="ListParagraph"/>
        <w:numPr>
          <w:ilvl w:val="0"/>
          <w:numId w:val="46"/>
        </w:numPr>
      </w:pPr>
      <w:r>
        <w:t>accessible</w:t>
      </w:r>
    </w:p>
    <w:p w14:paraId="7582F0B0" w14:textId="77777777" w:rsidR="005C61E5" w:rsidRPr="00DB0295" w:rsidRDefault="005C61E5" w:rsidP="005C61E5">
      <w:pPr>
        <w:pStyle w:val="ListParagraph"/>
        <w:numPr>
          <w:ilvl w:val="0"/>
          <w:numId w:val="46"/>
        </w:numPr>
      </w:pPr>
      <w:r>
        <w:t>inclusive.</w:t>
      </w:r>
    </w:p>
    <w:p w14:paraId="46191578" w14:textId="25E7C015" w:rsidR="00FA6EFD" w:rsidRDefault="00FA6EFD" w:rsidP="005C61E5">
      <w:pPr>
        <w:pStyle w:val="Heading3"/>
      </w:pPr>
      <w:r>
        <w:t>What will we do?</w:t>
      </w:r>
    </w:p>
    <w:p w14:paraId="0821B991" w14:textId="1D966B41" w:rsidR="005C61E5" w:rsidRPr="00DB0295" w:rsidRDefault="005C61E5" w:rsidP="005C61E5">
      <w:r>
        <w:t>We will include more people with disability in our work.</w:t>
      </w:r>
    </w:p>
    <w:p w14:paraId="10D8B48A" w14:textId="77777777" w:rsidR="005C61E5" w:rsidRDefault="005C61E5" w:rsidP="005C61E5">
      <w:r>
        <w:t>We will make our Council meetings more:</w:t>
      </w:r>
    </w:p>
    <w:p w14:paraId="6492C2D6" w14:textId="77777777" w:rsidR="005C61E5" w:rsidRDefault="005C61E5" w:rsidP="005C61E5">
      <w:pPr>
        <w:pStyle w:val="ListParagraph"/>
        <w:numPr>
          <w:ilvl w:val="0"/>
          <w:numId w:val="47"/>
        </w:numPr>
      </w:pPr>
      <w:r>
        <w:t>accessible</w:t>
      </w:r>
    </w:p>
    <w:p w14:paraId="6D496820" w14:textId="77777777" w:rsidR="005C61E5" w:rsidRDefault="005C61E5" w:rsidP="005C61E5">
      <w:pPr>
        <w:pStyle w:val="ListParagraph"/>
        <w:numPr>
          <w:ilvl w:val="0"/>
          <w:numId w:val="47"/>
        </w:numPr>
      </w:pPr>
      <w:r>
        <w:t>inclusive.</w:t>
      </w:r>
    </w:p>
    <w:p w14:paraId="342C9268" w14:textId="77777777" w:rsidR="005C61E5" w:rsidRPr="00DB0295" w:rsidRDefault="005C61E5" w:rsidP="005C61E5">
      <w:r>
        <w:t xml:space="preserve">This includes all of our meeting documents. </w:t>
      </w:r>
    </w:p>
    <w:p w14:paraId="2CF96025" w14:textId="77777777" w:rsidR="005C61E5" w:rsidRPr="00DB0295" w:rsidRDefault="005C61E5" w:rsidP="005C61E5">
      <w:r>
        <w:t xml:space="preserve">We will be inclusive when we check to see if our services work well. </w:t>
      </w:r>
    </w:p>
    <w:p w14:paraId="75EA4667" w14:textId="0D0079FF" w:rsidR="005C61E5" w:rsidRPr="00DB0295" w:rsidRDefault="005C61E5" w:rsidP="005C61E5">
      <w:r>
        <w:t xml:space="preserve">And we will support children services to include more children </w:t>
      </w:r>
      <w:r w:rsidR="00A64B92">
        <w:br/>
      </w:r>
      <w:r>
        <w:t>with disability.</w:t>
      </w:r>
    </w:p>
    <w:p w14:paraId="379BCAE4" w14:textId="6654D78B" w:rsidR="005C61E5" w:rsidRPr="00DB0295" w:rsidRDefault="005C61E5" w:rsidP="005C61E5">
      <w:r>
        <w:t xml:space="preserve">We will work out how we can speak up about chances to be inclusive in </w:t>
      </w:r>
      <w:r w:rsidR="00A64B92">
        <w:br/>
      </w:r>
      <w:r>
        <w:t xml:space="preserve">the community. </w:t>
      </w:r>
    </w:p>
    <w:p w14:paraId="5D0B5CAF" w14:textId="77777777" w:rsidR="00A64B92" w:rsidRDefault="00A64B92">
      <w:pPr>
        <w:spacing w:before="0" w:after="0" w:line="240" w:lineRule="auto"/>
      </w:pPr>
      <w:r>
        <w:br w:type="page"/>
      </w:r>
    </w:p>
    <w:p w14:paraId="6EC34ED6" w14:textId="5FDDDA44" w:rsidR="005C61E5" w:rsidRDefault="005C61E5" w:rsidP="005C61E5">
      <w:r>
        <w:lastRenderedPageBreak/>
        <w:t>We will make sure the way people pay for Council services is accessible.</w:t>
      </w:r>
    </w:p>
    <w:p w14:paraId="55B468EB" w14:textId="77777777" w:rsidR="005C61E5" w:rsidRPr="00DB0295" w:rsidRDefault="005C61E5" w:rsidP="005C61E5">
      <w:r>
        <w:t>For example, paying rates.</w:t>
      </w:r>
    </w:p>
    <w:p w14:paraId="0529DEE9" w14:textId="17EF9AB1" w:rsidR="005C61E5" w:rsidRPr="00DB0295" w:rsidRDefault="005C61E5" w:rsidP="005C61E5">
      <w:r>
        <w:t xml:space="preserve">And we will work with local businesses to share up to date information </w:t>
      </w:r>
      <w:r w:rsidR="00A64B92">
        <w:br/>
      </w:r>
      <w:r>
        <w:t>about local supports and services.</w:t>
      </w:r>
    </w:p>
    <w:p w14:paraId="32593476" w14:textId="5E0E281B" w:rsidR="005C61E5" w:rsidRPr="00704ACE" w:rsidRDefault="005C61E5" w:rsidP="005C61E5">
      <w:r w:rsidRPr="00704ACE">
        <w:t xml:space="preserve">We will also find ways to share information with people with disability </w:t>
      </w:r>
      <w:r w:rsidR="00A64B92">
        <w:br/>
      </w:r>
      <w:r w:rsidRPr="00704ACE">
        <w:t>in different formats that</w:t>
      </w:r>
      <w:r>
        <w:t xml:space="preserve"> </w:t>
      </w:r>
      <w:r w:rsidRPr="00704ACE">
        <w:t>are more:</w:t>
      </w:r>
    </w:p>
    <w:p w14:paraId="233E65F7" w14:textId="77777777" w:rsidR="005C61E5" w:rsidRDefault="005C61E5" w:rsidP="005C61E5">
      <w:pPr>
        <w:pStyle w:val="ListParagraph"/>
        <w:numPr>
          <w:ilvl w:val="0"/>
          <w:numId w:val="48"/>
        </w:numPr>
      </w:pPr>
      <w:r>
        <w:t>accessible</w:t>
      </w:r>
    </w:p>
    <w:p w14:paraId="2BDA7911" w14:textId="77777777" w:rsidR="005C61E5" w:rsidRPr="00DB0295" w:rsidRDefault="005C61E5" w:rsidP="005C61E5">
      <w:pPr>
        <w:pStyle w:val="ListParagraph"/>
        <w:numPr>
          <w:ilvl w:val="0"/>
          <w:numId w:val="48"/>
        </w:numPr>
      </w:pPr>
      <w:r>
        <w:t>inclusive.</w:t>
      </w:r>
    </w:p>
    <w:p w14:paraId="77998F4E" w14:textId="77777777" w:rsidR="006C1BAE" w:rsidRDefault="006C1BAE" w:rsidP="005C61E5">
      <w:pPr>
        <w:rPr>
          <w:rFonts w:ascii="Arial Rounded MT Bold" w:hAnsi="Arial Rounded MT Bold" w:cs="Times New Roman"/>
          <w:b/>
          <w:bCs/>
          <w:color w:val="C94A0D"/>
          <w:sz w:val="32"/>
          <w:szCs w:val="26"/>
          <w:lang w:eastAsia="x-none"/>
        </w:rPr>
      </w:pPr>
      <w:r>
        <w:br w:type="page"/>
      </w:r>
    </w:p>
    <w:p w14:paraId="767DFA5B" w14:textId="57A4398E" w:rsidR="006C1BAE" w:rsidRPr="009E592B" w:rsidRDefault="006C1BAE" w:rsidP="005C61E5">
      <w:pPr>
        <w:pStyle w:val="Heading2"/>
      </w:pPr>
      <w:bookmarkStart w:id="14" w:name="_Toc107223745"/>
      <w:r>
        <w:lastRenderedPageBreak/>
        <w:t xml:space="preserve">Making sure our </w:t>
      </w:r>
      <w:r w:rsidR="00670302">
        <w:t>P</w:t>
      </w:r>
      <w:r>
        <w:t>lan works well</w:t>
      </w:r>
      <w:bookmarkEnd w:id="14"/>
    </w:p>
    <w:p w14:paraId="165FBEC8" w14:textId="77777777" w:rsidR="005C61E5" w:rsidRPr="00DB0295" w:rsidRDefault="005C61E5" w:rsidP="005C61E5">
      <w:r w:rsidRPr="000A1F88">
        <w:t>We will keep track of how well our Plan is going.</w:t>
      </w:r>
    </w:p>
    <w:p w14:paraId="7226ABAF" w14:textId="77777777" w:rsidR="005C61E5" w:rsidRPr="00DB0295" w:rsidRDefault="005C61E5" w:rsidP="005C61E5">
      <w:r>
        <w:t>We will make sure it:</w:t>
      </w:r>
    </w:p>
    <w:p w14:paraId="50955F25" w14:textId="77777777" w:rsidR="005C61E5" w:rsidRPr="00DB0295" w:rsidRDefault="005C61E5" w:rsidP="005C61E5">
      <w:pPr>
        <w:pStyle w:val="ListParagraph"/>
        <w:numPr>
          <w:ilvl w:val="0"/>
          <w:numId w:val="49"/>
        </w:numPr>
      </w:pPr>
      <w:r>
        <w:t>includes how we will work towards our goals</w:t>
      </w:r>
    </w:p>
    <w:p w14:paraId="0D6FF0FA" w14:textId="77777777" w:rsidR="005C61E5" w:rsidRPr="00DB0295" w:rsidRDefault="005C61E5" w:rsidP="005C61E5">
      <w:pPr>
        <w:pStyle w:val="ListParagraph"/>
        <w:numPr>
          <w:ilvl w:val="0"/>
          <w:numId w:val="49"/>
        </w:numPr>
      </w:pPr>
      <w:r>
        <w:t>stays up to date.</w:t>
      </w:r>
    </w:p>
    <w:p w14:paraId="19D1B567" w14:textId="77777777" w:rsidR="005C61E5" w:rsidRDefault="005C61E5" w:rsidP="005C61E5">
      <w:r>
        <w:t>We will connect with the community when we follow our Plan.</w:t>
      </w:r>
    </w:p>
    <w:p w14:paraId="1D28F55B" w14:textId="6025694D" w:rsidR="005C61E5" w:rsidRDefault="005C61E5" w:rsidP="005C61E5">
      <w:r>
        <w:t xml:space="preserve">This will help us make sure our Plan meets the needs of people </w:t>
      </w:r>
      <w:r w:rsidR="00A64B92">
        <w:br/>
      </w:r>
      <w:r>
        <w:t>with disability.</w:t>
      </w:r>
    </w:p>
    <w:p w14:paraId="47595BBB" w14:textId="77777777" w:rsidR="005C61E5" w:rsidRPr="00DB0295" w:rsidRDefault="005C61E5" w:rsidP="005C61E5">
      <w:r>
        <w:t>We will write a report about our Plan each year.</w:t>
      </w:r>
    </w:p>
    <w:p w14:paraId="4A20ED33" w14:textId="77777777" w:rsidR="005C61E5" w:rsidRPr="00DB0295" w:rsidRDefault="005C61E5" w:rsidP="005C61E5">
      <w:r w:rsidRPr="000A1F88">
        <w:t>Our Plan will last for 4 years.</w:t>
      </w:r>
    </w:p>
    <w:p w14:paraId="4DBBDC0C" w14:textId="77777777" w:rsidR="00806B78" w:rsidRDefault="00806B78" w:rsidP="005C61E5">
      <w:r>
        <w:br w:type="page"/>
      </w:r>
    </w:p>
    <w:p w14:paraId="10FC9035" w14:textId="09CB5F78" w:rsidR="003C25FD" w:rsidRDefault="003C25FD" w:rsidP="005C61E5">
      <w:pPr>
        <w:pStyle w:val="Heading2"/>
      </w:pPr>
      <w:bookmarkStart w:id="15" w:name="_Toc107223746"/>
      <w:r>
        <w:lastRenderedPageBreak/>
        <w:t>Word list</w:t>
      </w:r>
      <w:bookmarkEnd w:id="15"/>
    </w:p>
    <w:p w14:paraId="4434EE23" w14:textId="77777777" w:rsidR="00847C34" w:rsidRPr="00D902CF" w:rsidRDefault="00847C34" w:rsidP="005C61E5">
      <w:r w:rsidRPr="00D902CF">
        <w:t xml:space="preserve">This list explains what the </w:t>
      </w:r>
      <w:r w:rsidRPr="00D902CF">
        <w:rPr>
          <w:rStyle w:val="Strong"/>
        </w:rPr>
        <w:t>bold</w:t>
      </w:r>
      <w:r w:rsidRPr="00D902CF">
        <w:t xml:space="preserve"> words in this document mean.</w:t>
      </w:r>
    </w:p>
    <w:p w14:paraId="46DE23BF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Accessible</w:t>
      </w:r>
    </w:p>
    <w:p w14:paraId="530E2908" w14:textId="77777777" w:rsidR="005C61E5" w:rsidRDefault="005C61E5" w:rsidP="005C61E5">
      <w:pPr>
        <w:rPr>
          <w:rFonts w:ascii="Proxima Nova" w:hAnsi="Proxima Nova"/>
        </w:rPr>
      </w:pPr>
      <w:r>
        <w:t>When the community is accessible, it is easy to:</w:t>
      </w:r>
    </w:p>
    <w:p w14:paraId="6148FF28" w14:textId="77777777" w:rsidR="005C61E5" w:rsidRDefault="005C61E5" w:rsidP="005C61E5">
      <w:pPr>
        <w:pStyle w:val="ListParagraph"/>
        <w:numPr>
          <w:ilvl w:val="0"/>
          <w:numId w:val="67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find and use things</w:t>
      </w:r>
    </w:p>
    <w:p w14:paraId="487186E9" w14:textId="77777777" w:rsidR="005C61E5" w:rsidRPr="00DB0295" w:rsidRDefault="005C61E5" w:rsidP="005C61E5">
      <w:pPr>
        <w:pStyle w:val="ListParagraph"/>
        <w:numPr>
          <w:ilvl w:val="0"/>
          <w:numId w:val="67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travel around.</w:t>
      </w:r>
    </w:p>
    <w:p w14:paraId="46516944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Attitudes</w:t>
      </w:r>
    </w:p>
    <w:p w14:paraId="3C4040A0" w14:textId="77777777" w:rsidR="005C61E5" w:rsidRDefault="005C61E5" w:rsidP="005C61E5">
      <w:r w:rsidRPr="00F148F8">
        <w:t>Attitudes</w:t>
      </w:r>
      <w:r>
        <w:t xml:space="preserve"> are what you:</w:t>
      </w:r>
    </w:p>
    <w:p w14:paraId="07FC1BAF" w14:textId="77777777" w:rsidR="005C61E5" w:rsidRDefault="005C61E5" w:rsidP="005C61E5">
      <w:pPr>
        <w:pStyle w:val="ListParagraph"/>
        <w:numPr>
          <w:ilvl w:val="0"/>
          <w:numId w:val="14"/>
        </w:numPr>
      </w:pPr>
      <w:r>
        <w:t>think</w:t>
      </w:r>
    </w:p>
    <w:p w14:paraId="6DBECF14" w14:textId="77777777" w:rsidR="005C61E5" w:rsidRDefault="005C61E5" w:rsidP="005C61E5">
      <w:pPr>
        <w:pStyle w:val="ListParagraph"/>
        <w:numPr>
          <w:ilvl w:val="0"/>
          <w:numId w:val="14"/>
        </w:numPr>
      </w:pPr>
      <w:r>
        <w:t>feel</w:t>
      </w:r>
    </w:p>
    <w:p w14:paraId="4C1B2F8C" w14:textId="77777777" w:rsidR="005C61E5" w:rsidRPr="00DB0295" w:rsidRDefault="005C61E5" w:rsidP="005C61E5">
      <w:pPr>
        <w:pStyle w:val="ListParagraph"/>
        <w:numPr>
          <w:ilvl w:val="0"/>
          <w:numId w:val="14"/>
        </w:numPr>
      </w:pPr>
      <w:r>
        <w:t>believe.</w:t>
      </w:r>
    </w:p>
    <w:p w14:paraId="49FBDC4F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Domestic and family violence</w:t>
      </w:r>
    </w:p>
    <w:p w14:paraId="5E3FA35B" w14:textId="77777777" w:rsidR="005C61E5" w:rsidRDefault="005C61E5" w:rsidP="005C61E5">
      <w:r>
        <w:t>Domestic and family violence is when someone close to you hurts you, such as:</w:t>
      </w:r>
    </w:p>
    <w:p w14:paraId="4A6AC009" w14:textId="77777777" w:rsidR="005C61E5" w:rsidRDefault="005C61E5" w:rsidP="005C61E5">
      <w:pPr>
        <w:pStyle w:val="ListParagraph"/>
        <w:numPr>
          <w:ilvl w:val="0"/>
          <w:numId w:val="32"/>
        </w:numPr>
      </w:pPr>
      <w:r>
        <w:t>your partner or ex-partner</w:t>
      </w:r>
    </w:p>
    <w:p w14:paraId="7C55FB46" w14:textId="77777777" w:rsidR="005C61E5" w:rsidRDefault="005C61E5" w:rsidP="005C61E5">
      <w:pPr>
        <w:pStyle w:val="ListParagraph"/>
        <w:numPr>
          <w:ilvl w:val="0"/>
          <w:numId w:val="32"/>
        </w:numPr>
      </w:pPr>
      <w:r>
        <w:t>someone who takes care of you</w:t>
      </w:r>
    </w:p>
    <w:p w14:paraId="09959CC0" w14:textId="77777777" w:rsidR="005C61E5" w:rsidRPr="00DB0295" w:rsidRDefault="005C61E5" w:rsidP="005C61E5">
      <w:pPr>
        <w:pStyle w:val="ListParagraph"/>
        <w:numPr>
          <w:ilvl w:val="0"/>
          <w:numId w:val="32"/>
        </w:numPr>
      </w:pPr>
      <w:r>
        <w:t>someone you live with.</w:t>
      </w:r>
    </w:p>
    <w:p w14:paraId="4BAB3004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Emergencies</w:t>
      </w:r>
    </w:p>
    <w:p w14:paraId="015DE120" w14:textId="77777777" w:rsidR="005C61E5" w:rsidRDefault="005C61E5" w:rsidP="005C61E5">
      <w:r>
        <w:t>An emergency is something dangerous that:</w:t>
      </w:r>
    </w:p>
    <w:p w14:paraId="099229AC" w14:textId="77777777" w:rsidR="005C61E5" w:rsidRDefault="005C61E5" w:rsidP="005C61E5">
      <w:pPr>
        <w:pStyle w:val="ListParagraph"/>
        <w:numPr>
          <w:ilvl w:val="0"/>
          <w:numId w:val="31"/>
        </w:numPr>
      </w:pPr>
      <w:r>
        <w:t>we don’t expect to happen</w:t>
      </w:r>
    </w:p>
    <w:p w14:paraId="475562EF" w14:textId="77777777" w:rsidR="005C61E5" w:rsidRPr="00DB0295" w:rsidRDefault="005C61E5" w:rsidP="005C61E5">
      <w:pPr>
        <w:pStyle w:val="ListParagraph"/>
        <w:numPr>
          <w:ilvl w:val="0"/>
          <w:numId w:val="31"/>
        </w:numPr>
      </w:pPr>
      <w:r>
        <w:t>can put your health at risk.</w:t>
      </w:r>
    </w:p>
    <w:p w14:paraId="0611348E" w14:textId="77777777" w:rsidR="00A64B92" w:rsidRDefault="00A64B92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14:paraId="31C139B0" w14:textId="1645927B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lastRenderedPageBreak/>
        <w:t>Inclusive</w:t>
      </w:r>
    </w:p>
    <w:p w14:paraId="5CCEE269" w14:textId="77777777" w:rsidR="005C61E5" w:rsidRDefault="005C61E5" w:rsidP="005C61E5">
      <w:r>
        <w:t>When the community is inclusive, everyone can:</w:t>
      </w:r>
    </w:p>
    <w:p w14:paraId="07D0CF4F" w14:textId="77777777" w:rsidR="005C61E5" w:rsidRDefault="005C61E5" w:rsidP="005C61E5">
      <w:pPr>
        <w:pStyle w:val="ListParagraph"/>
        <w:numPr>
          <w:ilvl w:val="0"/>
          <w:numId w:val="3"/>
        </w:numPr>
      </w:pPr>
      <w:r>
        <w:t>take part</w:t>
      </w:r>
    </w:p>
    <w:p w14:paraId="70ADB228" w14:textId="77777777" w:rsidR="005C61E5" w:rsidRPr="00DB0295" w:rsidRDefault="005C61E5" w:rsidP="005C61E5">
      <w:pPr>
        <w:pStyle w:val="ListParagraph"/>
        <w:numPr>
          <w:ilvl w:val="0"/>
          <w:numId w:val="3"/>
        </w:numPr>
      </w:pPr>
      <w:r>
        <w:t>feel like they belong.</w:t>
      </w:r>
    </w:p>
    <w:p w14:paraId="5298AC08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Justice system</w:t>
      </w:r>
    </w:p>
    <w:p w14:paraId="460C805A" w14:textId="77777777" w:rsidR="005C61E5" w:rsidRDefault="005C61E5" w:rsidP="005C61E5">
      <w:r>
        <w:t>The justice system includes:</w:t>
      </w:r>
    </w:p>
    <w:p w14:paraId="68A4E78A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police</w:t>
      </w:r>
    </w:p>
    <w:p w14:paraId="19539A16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the courts</w:t>
      </w:r>
    </w:p>
    <w:p w14:paraId="374B089F" w14:textId="77777777" w:rsidR="005C61E5" w:rsidRDefault="005C61E5" w:rsidP="005C61E5">
      <w:pPr>
        <w:pStyle w:val="ListParagraph"/>
        <w:numPr>
          <w:ilvl w:val="0"/>
          <w:numId w:val="44"/>
        </w:numPr>
      </w:pPr>
      <w:r>
        <w:t>the law</w:t>
      </w:r>
    </w:p>
    <w:p w14:paraId="5496924E" w14:textId="77777777" w:rsidR="005C61E5" w:rsidRPr="00DB0295" w:rsidRDefault="005C61E5" w:rsidP="005C61E5">
      <w:pPr>
        <w:pStyle w:val="ListParagraph"/>
        <w:numPr>
          <w:ilvl w:val="0"/>
          <w:numId w:val="44"/>
        </w:numPr>
      </w:pPr>
      <w:r>
        <w:t>prisons.</w:t>
      </w:r>
    </w:p>
    <w:p w14:paraId="2F778C4F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Rights</w:t>
      </w:r>
    </w:p>
    <w:p w14:paraId="184E819A" w14:textId="1CD382B5" w:rsidR="005C61E5" w:rsidRDefault="005C61E5" w:rsidP="005C61E5">
      <w:r>
        <w:t xml:space="preserve">Rights are rules about how everyone should be treated: </w:t>
      </w:r>
    </w:p>
    <w:p w14:paraId="16CEAEB0" w14:textId="77777777" w:rsidR="005C61E5" w:rsidRDefault="005C61E5" w:rsidP="005C61E5">
      <w:pPr>
        <w:pStyle w:val="ListParagraph"/>
        <w:numPr>
          <w:ilvl w:val="0"/>
          <w:numId w:val="9"/>
        </w:numPr>
      </w:pPr>
      <w:r>
        <w:t>fairly</w:t>
      </w:r>
    </w:p>
    <w:p w14:paraId="12106331" w14:textId="77777777" w:rsidR="005C61E5" w:rsidRPr="00DB0295" w:rsidRDefault="005C61E5" w:rsidP="005C61E5">
      <w:pPr>
        <w:pStyle w:val="ListParagraph"/>
        <w:numPr>
          <w:ilvl w:val="0"/>
          <w:numId w:val="9"/>
        </w:numPr>
      </w:pPr>
      <w:r>
        <w:t>equally.</w:t>
      </w:r>
    </w:p>
    <w:p w14:paraId="19BA0CB2" w14:textId="77777777" w:rsidR="005C61E5" w:rsidRPr="00F148F8" w:rsidRDefault="005C61E5" w:rsidP="005C61E5">
      <w:pPr>
        <w:rPr>
          <w:rStyle w:val="Strong"/>
        </w:rPr>
      </w:pPr>
      <w:r w:rsidRPr="00F148F8">
        <w:rPr>
          <w:rStyle w:val="Strong"/>
        </w:rPr>
        <w:t>Themes</w:t>
      </w:r>
    </w:p>
    <w:p w14:paraId="1185BD7E" w14:textId="4364C6BB" w:rsidR="005C61E5" w:rsidRPr="00DB0295" w:rsidRDefault="005C61E5" w:rsidP="005C61E5">
      <w:r>
        <w:t xml:space="preserve">Themes are </w:t>
      </w:r>
      <w:r w:rsidRPr="007A34CA">
        <w:t xml:space="preserve">important ideas that come up in different areas of our work </w:t>
      </w:r>
      <w:r w:rsidR="00A64B92">
        <w:br/>
      </w:r>
      <w:r w:rsidRPr="007A34CA">
        <w:t>and lives.</w:t>
      </w:r>
    </w:p>
    <w:p w14:paraId="39DC6F76" w14:textId="77777777" w:rsidR="00DB0295" w:rsidRDefault="00DB0295" w:rsidP="005C61E5">
      <w:pPr>
        <w:rPr>
          <w:rFonts w:cs="Times New Roman"/>
          <w:b/>
          <w:bCs/>
          <w:sz w:val="32"/>
          <w:szCs w:val="26"/>
          <w:lang w:eastAsia="x-none"/>
        </w:rPr>
      </w:pPr>
      <w:r>
        <w:br w:type="page"/>
      </w:r>
    </w:p>
    <w:p w14:paraId="58ACC2D4" w14:textId="77777777" w:rsidR="00FD6321" w:rsidRPr="00FD6321" w:rsidRDefault="00FD6321" w:rsidP="005C61E5">
      <w:pPr>
        <w:pStyle w:val="Heading2"/>
      </w:pPr>
      <w:bookmarkStart w:id="16" w:name="_Toc107223747"/>
      <w:r>
        <w:lastRenderedPageBreak/>
        <w:t xml:space="preserve">Contact </w:t>
      </w:r>
      <w:r w:rsidRPr="006C1BAE">
        <w:t>us</w:t>
      </w:r>
      <w:bookmarkEnd w:id="16"/>
    </w:p>
    <w:p w14:paraId="2F8AD42D" w14:textId="154E1006" w:rsidR="005C61E5" w:rsidRPr="00CE733E" w:rsidRDefault="005C61E5" w:rsidP="005C61E5">
      <w:pPr>
        <w:rPr>
          <w:rStyle w:val="Strong"/>
        </w:rPr>
      </w:pPr>
      <w:r w:rsidRPr="00AB5AFC">
        <w:t>You can call us</w:t>
      </w:r>
      <w:r w:rsidR="00A64B92">
        <w:t xml:space="preserve"> – </w:t>
      </w:r>
      <w:r>
        <w:rPr>
          <w:rStyle w:val="Strong"/>
        </w:rPr>
        <w:t>(02) 4732 7777</w:t>
      </w:r>
    </w:p>
    <w:p w14:paraId="53B1E3E0" w14:textId="1B9F4604" w:rsidR="005C61E5" w:rsidRPr="001A5C7B" w:rsidRDefault="005C61E5" w:rsidP="005C61E5">
      <w:r>
        <w:t>You can send us an email</w:t>
      </w:r>
      <w:r w:rsidR="00A64B92">
        <w:t xml:space="preserve"> – </w:t>
      </w:r>
      <w:hyperlink r:id="rId9" w:history="1">
        <w:r w:rsidRPr="00DA43C1">
          <w:rPr>
            <w:rStyle w:val="Hyperlink"/>
          </w:rPr>
          <w:t>council@penrith.city</w:t>
        </w:r>
      </w:hyperlink>
      <w:r>
        <w:t xml:space="preserve"> </w:t>
      </w:r>
    </w:p>
    <w:p w14:paraId="460DB58D" w14:textId="0BAE0A3C" w:rsidR="005C61E5" w:rsidRPr="001A5C7B" w:rsidRDefault="005C61E5" w:rsidP="005C61E5">
      <w:r>
        <w:t>You can write to us</w:t>
      </w:r>
      <w:r w:rsidR="00A64B92">
        <w:t xml:space="preserve"> – </w:t>
      </w:r>
      <w:r>
        <w:t>PO Box 60 Penrith NSW 2751</w:t>
      </w:r>
    </w:p>
    <w:p w14:paraId="2B4FCC05" w14:textId="1821CAD7" w:rsidR="005C61E5" w:rsidRPr="001A5C7B" w:rsidRDefault="005C61E5" w:rsidP="005C61E5">
      <w:r>
        <w:t>You can visit our website</w:t>
      </w:r>
      <w:r w:rsidR="00A64B92">
        <w:t xml:space="preserve"> – </w:t>
      </w:r>
      <w:hyperlink r:id="rId10" w:history="1">
        <w:r w:rsidRPr="00DA43C1">
          <w:rPr>
            <w:rStyle w:val="Hyperlink"/>
          </w:rPr>
          <w:t>penrith</w:t>
        </w:r>
        <w:r>
          <w:rPr>
            <w:rStyle w:val="Hyperlink"/>
          </w:rPr>
          <w:t>.</w:t>
        </w:r>
        <w:r w:rsidRPr="00DA43C1">
          <w:rPr>
            <w:rStyle w:val="Hyperlink"/>
          </w:rPr>
          <w:t>city</w:t>
        </w:r>
      </w:hyperlink>
    </w:p>
    <w:p w14:paraId="7A05FFB3" w14:textId="77777777" w:rsidR="00644C39" w:rsidRPr="006C1BAE" w:rsidRDefault="00644C39" w:rsidP="005C61E5">
      <w:pPr>
        <w:rPr>
          <w:sz w:val="2"/>
          <w:szCs w:val="2"/>
        </w:rPr>
      </w:pPr>
    </w:p>
    <w:p w14:paraId="7AC6420F" w14:textId="133C4991" w:rsidR="00644C39" w:rsidRPr="00A64B92" w:rsidRDefault="005C61E5" w:rsidP="00A64B92">
      <w:pPr>
        <w:spacing w:before="9720"/>
        <w:rPr>
          <w:sz w:val="24"/>
          <w:szCs w:val="24"/>
        </w:rPr>
      </w:pPr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 Easy Read</w:t>
      </w:r>
      <w:r w:rsidRPr="00963EFD">
        <w:rPr>
          <w:sz w:val="24"/>
          <w:szCs w:val="24"/>
        </w:rPr>
        <w:t xml:space="preserve"> document</w:t>
      </w:r>
      <w:r>
        <w:rPr>
          <w:sz w:val="24"/>
          <w:szCs w:val="24"/>
        </w:rPr>
        <w:t xml:space="preserve">. </w:t>
      </w:r>
      <w:r w:rsidRPr="00D26654">
        <w:rPr>
          <w:sz w:val="24"/>
          <w:szCs w:val="24"/>
        </w:rPr>
        <w:t xml:space="preserve">For any enquiries about </w:t>
      </w:r>
      <w:r>
        <w:rPr>
          <w:sz w:val="24"/>
          <w:szCs w:val="24"/>
        </w:rPr>
        <w:t>the</w:t>
      </w:r>
      <w:r w:rsidRPr="00D26654">
        <w:rPr>
          <w:sz w:val="24"/>
          <w:szCs w:val="24"/>
        </w:rPr>
        <w:t xml:space="preserve"> </w:t>
      </w:r>
      <w:r w:rsidR="00A64B92">
        <w:rPr>
          <w:sz w:val="24"/>
          <w:szCs w:val="24"/>
        </w:rPr>
        <w:t>document</w:t>
      </w:r>
      <w:r w:rsidRPr="00D26654">
        <w:rPr>
          <w:sz w:val="24"/>
          <w:szCs w:val="24"/>
        </w:rPr>
        <w:t>, please visit</w:t>
      </w:r>
      <w:r>
        <w:rPr>
          <w:sz w:val="24"/>
          <w:szCs w:val="24"/>
        </w:rPr>
        <w:t xml:space="preserve"> </w:t>
      </w:r>
      <w:hyperlink r:id="rId11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 xml:space="preserve">. </w:t>
      </w:r>
      <w:r w:rsidR="00A64B92">
        <w:rPr>
          <w:sz w:val="24"/>
          <w:szCs w:val="24"/>
        </w:rPr>
        <w:br/>
      </w:r>
      <w:r>
        <w:rPr>
          <w:sz w:val="24"/>
          <w:szCs w:val="24"/>
        </w:rPr>
        <w:t>Quote job number 4633</w:t>
      </w:r>
      <w:r w:rsidRPr="00B52FD4">
        <w:rPr>
          <w:sz w:val="24"/>
          <w:szCs w:val="24"/>
        </w:rPr>
        <w:t>.</w:t>
      </w:r>
    </w:p>
    <w:sectPr w:rsidR="00644C39" w:rsidRPr="00A64B92" w:rsidSect="005C61E5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7AD54" w14:textId="77777777" w:rsidR="00DD66AB" w:rsidRDefault="00DD66AB" w:rsidP="00134CC3">
      <w:pPr>
        <w:spacing w:before="0" w:after="0" w:line="240" w:lineRule="auto"/>
      </w:pPr>
      <w:r>
        <w:separator/>
      </w:r>
    </w:p>
  </w:endnote>
  <w:endnote w:type="continuationSeparator" w:id="0">
    <w:p w14:paraId="1CA52A6A" w14:textId="77777777" w:rsidR="00DD66AB" w:rsidRDefault="00DD66AB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E59B51-538E-4613-BEC4-CE8E6623A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FAFFC7-AA61-42EE-AFE7-4B7FCD1A0E1D}"/>
    <w:embedBold r:id="rId3" w:fontKey="{43F8E416-333E-42B6-A5CA-F9D24BD3E5AD}"/>
    <w:embedItalic r:id="rId4" w:fontKey="{7A46FB1F-E79F-4871-817E-DEC6B2C2340E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5" w:fontKey="{0297D029-1DE2-4580-80EC-C3AA8759B70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roxima Nova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6" w:fontKey="{24340967-C7BA-40BB-A83C-81C4F67FB724}"/>
  </w:font>
  <w:font w:name="Gotham Rounded Bold">
    <w:altName w:val="Calibri"/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ECC657-323F-41B6-92CD-CB392A5BA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F5838" w14:textId="36C16A6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1BAE">
      <w:rPr>
        <w:rStyle w:val="PageNumber"/>
        <w:noProof/>
      </w:rPr>
      <w:t>15</w:t>
    </w:r>
    <w:r>
      <w:rPr>
        <w:rStyle w:val="PageNumber"/>
      </w:rPr>
      <w:fldChar w:fldCharType="end"/>
    </w:r>
  </w:p>
  <w:p w14:paraId="48284864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4F793" w14:textId="41588381" w:rsidR="00290F99" w:rsidRDefault="006C1BAE" w:rsidP="006C1BAE">
    <w:pPr>
      <w:pStyle w:val="Footer"/>
      <w:jc w:val="center"/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15</w:t>
    </w:r>
    <w:r>
      <w:rPr>
        <w:rStyle w:val="PageNumber"/>
      </w:rPr>
      <w:fldChar w:fldCharType="end"/>
    </w:r>
    <w:r w:rsidR="00A055D7">
      <w:rPr>
        <w:rStyle w:val="PageNumber"/>
      </w:rPr>
      <w:t xml:space="preserve"> out o</w:t>
    </w:r>
    <w:r w:rsidR="00A055D7" w:rsidRPr="00CF2C29">
      <w:rPr>
        <w:rStyle w:val="PageNumber"/>
      </w:rPr>
      <w:t xml:space="preserve">f </w:t>
    </w:r>
    <w:r w:rsidR="00CF2C29" w:rsidRPr="00CF2C29">
      <w:rPr>
        <w:rStyle w:val="PageNumber"/>
      </w:rPr>
      <w:fldChar w:fldCharType="begin"/>
    </w:r>
    <w:r w:rsidR="00CF2C29" w:rsidRPr="00CF2C29">
      <w:rPr>
        <w:rStyle w:val="PageNumber"/>
      </w:rPr>
      <w:instrText xml:space="preserve"> NUMPAGES  \* Arabic  \* MERGEFORMAT </w:instrText>
    </w:r>
    <w:r w:rsidR="00CF2C29" w:rsidRPr="00CF2C29">
      <w:rPr>
        <w:rStyle w:val="PageNumber"/>
      </w:rPr>
      <w:fldChar w:fldCharType="separate"/>
    </w:r>
    <w:r w:rsidR="00CF2C29" w:rsidRPr="00CF2C29">
      <w:rPr>
        <w:rStyle w:val="PageNumber"/>
        <w:noProof/>
      </w:rPr>
      <w:t>49</w:t>
    </w:r>
    <w:r w:rsidR="00CF2C29" w:rsidRPr="00CF2C2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5D385" w14:textId="17759B6B" w:rsidR="00290F99" w:rsidRDefault="00290F99" w:rsidP="00F71E73">
    <w:pPr>
      <w:pStyle w:val="Footer"/>
      <w:spacing w:after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49D0" w14:textId="77777777" w:rsidR="00DD66AB" w:rsidRDefault="00DD66AB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52FB3E6" w14:textId="77777777" w:rsidR="00DD66AB" w:rsidRDefault="00DD66AB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F8D0C" w14:textId="7E2CCB06" w:rsidR="00373A3A" w:rsidRDefault="00373A3A" w:rsidP="00407572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269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724D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6808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0E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6AFC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E087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1A5E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08F0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C8F8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E09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6E76"/>
    <w:multiLevelType w:val="hybridMultilevel"/>
    <w:tmpl w:val="FDFC4050"/>
    <w:lvl w:ilvl="0" w:tplc="AF4C8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5E3E89"/>
    <w:multiLevelType w:val="hybridMultilevel"/>
    <w:tmpl w:val="66FA08BE"/>
    <w:lvl w:ilvl="0" w:tplc="C3D8A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40E53"/>
    <w:multiLevelType w:val="hybridMultilevel"/>
    <w:tmpl w:val="850A3EA8"/>
    <w:lvl w:ilvl="0" w:tplc="3E3A9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E559F5"/>
    <w:multiLevelType w:val="hybridMultilevel"/>
    <w:tmpl w:val="B8A88398"/>
    <w:lvl w:ilvl="0" w:tplc="B598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EE213F"/>
    <w:multiLevelType w:val="hybridMultilevel"/>
    <w:tmpl w:val="B2304AB4"/>
    <w:lvl w:ilvl="0" w:tplc="668CA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B111C"/>
    <w:multiLevelType w:val="hybridMultilevel"/>
    <w:tmpl w:val="BA0CD2D0"/>
    <w:lvl w:ilvl="0" w:tplc="2AF42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A62311"/>
    <w:multiLevelType w:val="hybridMultilevel"/>
    <w:tmpl w:val="D22A3600"/>
    <w:lvl w:ilvl="0" w:tplc="24842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51456A"/>
    <w:multiLevelType w:val="hybridMultilevel"/>
    <w:tmpl w:val="2BB06B92"/>
    <w:lvl w:ilvl="0" w:tplc="5FB0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67072B"/>
    <w:multiLevelType w:val="hybridMultilevel"/>
    <w:tmpl w:val="F8488F18"/>
    <w:lvl w:ilvl="0" w:tplc="F7901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573A2"/>
    <w:multiLevelType w:val="hybridMultilevel"/>
    <w:tmpl w:val="AD8A082E"/>
    <w:lvl w:ilvl="0" w:tplc="B598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19103A"/>
    <w:multiLevelType w:val="hybridMultilevel"/>
    <w:tmpl w:val="8A7634D0"/>
    <w:lvl w:ilvl="0" w:tplc="B598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700B55"/>
    <w:multiLevelType w:val="hybridMultilevel"/>
    <w:tmpl w:val="E2DE2064"/>
    <w:lvl w:ilvl="0" w:tplc="B598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FF187D"/>
    <w:multiLevelType w:val="hybridMultilevel"/>
    <w:tmpl w:val="009837E6"/>
    <w:lvl w:ilvl="0" w:tplc="EDE89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050B4"/>
    <w:multiLevelType w:val="hybridMultilevel"/>
    <w:tmpl w:val="D4D2394A"/>
    <w:lvl w:ilvl="0" w:tplc="261A1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66A5A"/>
    <w:multiLevelType w:val="hybridMultilevel"/>
    <w:tmpl w:val="184EB6A4"/>
    <w:lvl w:ilvl="0" w:tplc="61AEA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DEA"/>
    <w:multiLevelType w:val="hybridMultilevel"/>
    <w:tmpl w:val="9070B71C"/>
    <w:lvl w:ilvl="0" w:tplc="21B46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867077"/>
    <w:multiLevelType w:val="hybridMultilevel"/>
    <w:tmpl w:val="F58EDD8E"/>
    <w:lvl w:ilvl="0" w:tplc="7E389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CC0C6D"/>
    <w:multiLevelType w:val="hybridMultilevel"/>
    <w:tmpl w:val="8ED644BE"/>
    <w:lvl w:ilvl="0" w:tplc="8C228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6D1F30"/>
    <w:multiLevelType w:val="hybridMultilevel"/>
    <w:tmpl w:val="61849194"/>
    <w:lvl w:ilvl="0" w:tplc="7D246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4A6587"/>
    <w:multiLevelType w:val="hybridMultilevel"/>
    <w:tmpl w:val="6632E742"/>
    <w:lvl w:ilvl="0" w:tplc="72BAD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F752BE"/>
    <w:multiLevelType w:val="hybridMultilevel"/>
    <w:tmpl w:val="061CB860"/>
    <w:lvl w:ilvl="0" w:tplc="F1F03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212A8D"/>
    <w:multiLevelType w:val="hybridMultilevel"/>
    <w:tmpl w:val="95960896"/>
    <w:lvl w:ilvl="0" w:tplc="D4624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6D60FC"/>
    <w:multiLevelType w:val="hybridMultilevel"/>
    <w:tmpl w:val="AA0ACE58"/>
    <w:lvl w:ilvl="0" w:tplc="9AD68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1E601C"/>
    <w:multiLevelType w:val="hybridMultilevel"/>
    <w:tmpl w:val="0166F8E6"/>
    <w:lvl w:ilvl="0" w:tplc="22A0A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100A2E"/>
    <w:multiLevelType w:val="hybridMultilevel"/>
    <w:tmpl w:val="F7D0AE0E"/>
    <w:lvl w:ilvl="0" w:tplc="E7E62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9803C4"/>
    <w:multiLevelType w:val="hybridMultilevel"/>
    <w:tmpl w:val="434ABFFC"/>
    <w:lvl w:ilvl="0" w:tplc="C09E0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  <w:sz w:val="3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4742F1"/>
    <w:multiLevelType w:val="hybridMultilevel"/>
    <w:tmpl w:val="DB5E3BFA"/>
    <w:lvl w:ilvl="0" w:tplc="47249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FF14C1"/>
    <w:multiLevelType w:val="hybridMultilevel"/>
    <w:tmpl w:val="143C8CF2"/>
    <w:lvl w:ilvl="0" w:tplc="8E725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791BEF"/>
    <w:multiLevelType w:val="hybridMultilevel"/>
    <w:tmpl w:val="44A87112"/>
    <w:lvl w:ilvl="0" w:tplc="2342F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A9228F"/>
    <w:multiLevelType w:val="hybridMultilevel"/>
    <w:tmpl w:val="297256EE"/>
    <w:lvl w:ilvl="0" w:tplc="3B8CB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0205B5"/>
    <w:multiLevelType w:val="hybridMultilevel"/>
    <w:tmpl w:val="3DCC39FC"/>
    <w:lvl w:ilvl="0" w:tplc="CDC6B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3C51E0"/>
    <w:multiLevelType w:val="hybridMultilevel"/>
    <w:tmpl w:val="9ABA5E22"/>
    <w:lvl w:ilvl="0" w:tplc="92184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4F3C98"/>
    <w:multiLevelType w:val="hybridMultilevel"/>
    <w:tmpl w:val="CA8E6232"/>
    <w:lvl w:ilvl="0" w:tplc="A67C8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18805FC"/>
    <w:multiLevelType w:val="hybridMultilevel"/>
    <w:tmpl w:val="57CA35B2"/>
    <w:lvl w:ilvl="0" w:tplc="44665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AA2B8C"/>
    <w:multiLevelType w:val="hybridMultilevel"/>
    <w:tmpl w:val="3FCE4060"/>
    <w:lvl w:ilvl="0" w:tplc="261EA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25A1BA4"/>
    <w:multiLevelType w:val="hybridMultilevel"/>
    <w:tmpl w:val="931881FC"/>
    <w:lvl w:ilvl="0" w:tplc="2FA4F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C7764A"/>
    <w:multiLevelType w:val="hybridMultilevel"/>
    <w:tmpl w:val="B46648E8"/>
    <w:lvl w:ilvl="0" w:tplc="619C1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0247FA"/>
    <w:multiLevelType w:val="hybridMultilevel"/>
    <w:tmpl w:val="1A7A0182"/>
    <w:lvl w:ilvl="0" w:tplc="92184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CB2EA2"/>
    <w:multiLevelType w:val="hybridMultilevel"/>
    <w:tmpl w:val="8B9ECC26"/>
    <w:lvl w:ilvl="0" w:tplc="75721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5D0BFF"/>
    <w:multiLevelType w:val="hybridMultilevel"/>
    <w:tmpl w:val="51A6A2D2"/>
    <w:lvl w:ilvl="0" w:tplc="C1707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783396"/>
    <w:multiLevelType w:val="hybridMultilevel"/>
    <w:tmpl w:val="03DC8A6A"/>
    <w:lvl w:ilvl="0" w:tplc="A5C04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347749"/>
    <w:multiLevelType w:val="hybridMultilevel"/>
    <w:tmpl w:val="C1E05554"/>
    <w:lvl w:ilvl="0" w:tplc="12545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216E75"/>
    <w:multiLevelType w:val="hybridMultilevel"/>
    <w:tmpl w:val="81EA6AD6"/>
    <w:lvl w:ilvl="0" w:tplc="0A886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EE2D07"/>
    <w:multiLevelType w:val="hybridMultilevel"/>
    <w:tmpl w:val="7996CA6C"/>
    <w:lvl w:ilvl="0" w:tplc="07546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F101990"/>
    <w:multiLevelType w:val="hybridMultilevel"/>
    <w:tmpl w:val="11764ADC"/>
    <w:lvl w:ilvl="0" w:tplc="2F183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E44149"/>
    <w:multiLevelType w:val="hybridMultilevel"/>
    <w:tmpl w:val="2A72AA74"/>
    <w:lvl w:ilvl="0" w:tplc="D6B0B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6764B9"/>
    <w:multiLevelType w:val="hybridMultilevel"/>
    <w:tmpl w:val="036802BE"/>
    <w:lvl w:ilvl="0" w:tplc="8AE26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355C08"/>
    <w:multiLevelType w:val="hybridMultilevel"/>
    <w:tmpl w:val="D6CCCE10"/>
    <w:lvl w:ilvl="0" w:tplc="92184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94A0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82629D"/>
    <w:multiLevelType w:val="hybridMultilevel"/>
    <w:tmpl w:val="6E124720"/>
    <w:lvl w:ilvl="0" w:tplc="EEB059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892653"/>
    <w:multiLevelType w:val="hybridMultilevel"/>
    <w:tmpl w:val="96663334"/>
    <w:lvl w:ilvl="0" w:tplc="AAEA60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D31D3F"/>
    <w:multiLevelType w:val="hybridMultilevel"/>
    <w:tmpl w:val="0930AF8C"/>
    <w:lvl w:ilvl="0" w:tplc="42DED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644236"/>
    <w:multiLevelType w:val="hybridMultilevel"/>
    <w:tmpl w:val="E37EF242"/>
    <w:lvl w:ilvl="0" w:tplc="6C1CC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06154F"/>
    <w:multiLevelType w:val="hybridMultilevel"/>
    <w:tmpl w:val="97787884"/>
    <w:lvl w:ilvl="0" w:tplc="CCF67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B9B3972"/>
    <w:multiLevelType w:val="hybridMultilevel"/>
    <w:tmpl w:val="550E6068"/>
    <w:lvl w:ilvl="0" w:tplc="D8FE4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CD54476"/>
    <w:multiLevelType w:val="hybridMultilevel"/>
    <w:tmpl w:val="7FAA0E62"/>
    <w:lvl w:ilvl="0" w:tplc="44ACF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E13EB7"/>
    <w:multiLevelType w:val="hybridMultilevel"/>
    <w:tmpl w:val="1666B544"/>
    <w:lvl w:ilvl="0" w:tplc="7C9E3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272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94952">
    <w:abstractNumId w:val="48"/>
  </w:num>
  <w:num w:numId="2" w16cid:durableId="1386757494">
    <w:abstractNumId w:val="35"/>
  </w:num>
  <w:num w:numId="3" w16cid:durableId="1762722985">
    <w:abstractNumId w:val="62"/>
  </w:num>
  <w:num w:numId="4" w16cid:durableId="95827014">
    <w:abstractNumId w:val="21"/>
  </w:num>
  <w:num w:numId="5" w16cid:durableId="606742744">
    <w:abstractNumId w:val="16"/>
  </w:num>
  <w:num w:numId="6" w16cid:durableId="1566647484">
    <w:abstractNumId w:val="63"/>
  </w:num>
  <w:num w:numId="7" w16cid:durableId="1310866196">
    <w:abstractNumId w:val="36"/>
  </w:num>
  <w:num w:numId="8" w16cid:durableId="807824016">
    <w:abstractNumId w:val="55"/>
  </w:num>
  <w:num w:numId="9" w16cid:durableId="1359621658">
    <w:abstractNumId w:val="46"/>
  </w:num>
  <w:num w:numId="10" w16cid:durableId="703336515">
    <w:abstractNumId w:val="19"/>
  </w:num>
  <w:num w:numId="11" w16cid:durableId="1364017938">
    <w:abstractNumId w:val="43"/>
  </w:num>
  <w:num w:numId="12" w16cid:durableId="1698892032">
    <w:abstractNumId w:val="54"/>
  </w:num>
  <w:num w:numId="13" w16cid:durableId="1680037203">
    <w:abstractNumId w:val="14"/>
  </w:num>
  <w:num w:numId="14" w16cid:durableId="665400174">
    <w:abstractNumId w:val="33"/>
  </w:num>
  <w:num w:numId="15" w16cid:durableId="1687948857">
    <w:abstractNumId w:val="42"/>
  </w:num>
  <w:num w:numId="16" w16cid:durableId="1722560953">
    <w:abstractNumId w:val="28"/>
  </w:num>
  <w:num w:numId="17" w16cid:durableId="168328775">
    <w:abstractNumId w:val="38"/>
  </w:num>
  <w:num w:numId="18" w16cid:durableId="946350705">
    <w:abstractNumId w:val="60"/>
  </w:num>
  <w:num w:numId="19" w16cid:durableId="1854147332">
    <w:abstractNumId w:val="44"/>
  </w:num>
  <w:num w:numId="20" w16cid:durableId="264653626">
    <w:abstractNumId w:val="37"/>
  </w:num>
  <w:num w:numId="21" w16cid:durableId="1094473706">
    <w:abstractNumId w:val="65"/>
  </w:num>
  <w:num w:numId="22" w16cid:durableId="2069261763">
    <w:abstractNumId w:val="24"/>
  </w:num>
  <w:num w:numId="23" w16cid:durableId="620650696">
    <w:abstractNumId w:val="13"/>
  </w:num>
  <w:num w:numId="24" w16cid:durableId="1010183582">
    <w:abstractNumId w:val="31"/>
  </w:num>
  <w:num w:numId="25" w16cid:durableId="699741135">
    <w:abstractNumId w:val="39"/>
  </w:num>
  <w:num w:numId="26" w16cid:durableId="1848783614">
    <w:abstractNumId w:val="59"/>
  </w:num>
  <w:num w:numId="27" w16cid:durableId="1959027299">
    <w:abstractNumId w:val="32"/>
  </w:num>
  <w:num w:numId="28" w16cid:durableId="1883056125">
    <w:abstractNumId w:val="50"/>
  </w:num>
  <w:num w:numId="29" w16cid:durableId="1451819943">
    <w:abstractNumId w:val="45"/>
  </w:num>
  <w:num w:numId="30" w16cid:durableId="759566938">
    <w:abstractNumId w:val="29"/>
  </w:num>
  <w:num w:numId="31" w16cid:durableId="888347460">
    <w:abstractNumId w:val="25"/>
  </w:num>
  <w:num w:numId="32" w16cid:durableId="941256146">
    <w:abstractNumId w:val="51"/>
  </w:num>
  <w:num w:numId="33" w16cid:durableId="1852180309">
    <w:abstractNumId w:val="61"/>
  </w:num>
  <w:num w:numId="34" w16cid:durableId="2056847522">
    <w:abstractNumId w:val="53"/>
  </w:num>
  <w:num w:numId="35" w16cid:durableId="1563557921">
    <w:abstractNumId w:val="20"/>
  </w:num>
  <w:num w:numId="36" w16cid:durableId="1458062633">
    <w:abstractNumId w:val="10"/>
  </w:num>
  <w:num w:numId="37" w16cid:durableId="180366398">
    <w:abstractNumId w:val="58"/>
  </w:num>
  <w:num w:numId="38" w16cid:durableId="510409860">
    <w:abstractNumId w:val="47"/>
  </w:num>
  <w:num w:numId="39" w16cid:durableId="1827166965">
    <w:abstractNumId w:val="41"/>
  </w:num>
  <w:num w:numId="40" w16cid:durableId="498621108">
    <w:abstractNumId w:val="57"/>
  </w:num>
  <w:num w:numId="41" w16cid:durableId="1928494599">
    <w:abstractNumId w:val="30"/>
  </w:num>
  <w:num w:numId="42" w16cid:durableId="809975552">
    <w:abstractNumId w:val="23"/>
  </w:num>
  <w:num w:numId="43" w16cid:durableId="1562980413">
    <w:abstractNumId w:val="49"/>
  </w:num>
  <w:num w:numId="44" w16cid:durableId="1860191613">
    <w:abstractNumId w:val="11"/>
  </w:num>
  <w:num w:numId="45" w16cid:durableId="505243505">
    <w:abstractNumId w:val="22"/>
  </w:num>
  <w:num w:numId="46" w16cid:durableId="1356926189">
    <w:abstractNumId w:val="15"/>
  </w:num>
  <w:num w:numId="47" w16cid:durableId="966738115">
    <w:abstractNumId w:val="40"/>
  </w:num>
  <w:num w:numId="48" w16cid:durableId="476143955">
    <w:abstractNumId w:val="64"/>
  </w:num>
  <w:num w:numId="49" w16cid:durableId="231433210">
    <w:abstractNumId w:val="34"/>
  </w:num>
  <w:num w:numId="50" w16cid:durableId="647367630">
    <w:abstractNumId w:val="9"/>
  </w:num>
  <w:num w:numId="51" w16cid:durableId="1953780386">
    <w:abstractNumId w:val="7"/>
  </w:num>
  <w:num w:numId="52" w16cid:durableId="1577132179">
    <w:abstractNumId w:val="6"/>
  </w:num>
  <w:num w:numId="53" w16cid:durableId="239488696">
    <w:abstractNumId w:val="5"/>
  </w:num>
  <w:num w:numId="54" w16cid:durableId="1478644814">
    <w:abstractNumId w:val="4"/>
  </w:num>
  <w:num w:numId="55" w16cid:durableId="1283731188">
    <w:abstractNumId w:val="8"/>
  </w:num>
  <w:num w:numId="56" w16cid:durableId="592007439">
    <w:abstractNumId w:val="3"/>
  </w:num>
  <w:num w:numId="57" w16cid:durableId="1637763331">
    <w:abstractNumId w:val="2"/>
  </w:num>
  <w:num w:numId="58" w16cid:durableId="157044274">
    <w:abstractNumId w:val="1"/>
  </w:num>
  <w:num w:numId="59" w16cid:durableId="1249116989">
    <w:abstractNumId w:val="0"/>
  </w:num>
  <w:num w:numId="60" w16cid:durableId="2053797471">
    <w:abstractNumId w:val="56"/>
  </w:num>
  <w:num w:numId="61" w16cid:durableId="1978603337">
    <w:abstractNumId w:val="38"/>
  </w:num>
  <w:num w:numId="62" w16cid:durableId="25326718">
    <w:abstractNumId w:val="52"/>
  </w:num>
  <w:num w:numId="63" w16cid:durableId="181940090">
    <w:abstractNumId w:val="17"/>
  </w:num>
  <w:num w:numId="64" w16cid:durableId="826441080">
    <w:abstractNumId w:val="27"/>
  </w:num>
  <w:num w:numId="65" w16cid:durableId="424423927">
    <w:abstractNumId w:val="18"/>
  </w:num>
  <w:num w:numId="66" w16cid:durableId="258953585">
    <w:abstractNumId w:val="12"/>
  </w:num>
  <w:num w:numId="67" w16cid:durableId="437143450">
    <w:abstractNumId w:val="2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AB"/>
    <w:rsid w:val="00003F3E"/>
    <w:rsid w:val="00005C84"/>
    <w:rsid w:val="0000729C"/>
    <w:rsid w:val="00010060"/>
    <w:rsid w:val="000131A3"/>
    <w:rsid w:val="00014CDC"/>
    <w:rsid w:val="0001673E"/>
    <w:rsid w:val="00017C44"/>
    <w:rsid w:val="00020CAC"/>
    <w:rsid w:val="00025085"/>
    <w:rsid w:val="00026D9B"/>
    <w:rsid w:val="000276DA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5232E"/>
    <w:rsid w:val="00060614"/>
    <w:rsid w:val="00060E3E"/>
    <w:rsid w:val="00061BDB"/>
    <w:rsid w:val="00061FB8"/>
    <w:rsid w:val="00061FF6"/>
    <w:rsid w:val="0006339E"/>
    <w:rsid w:val="000652AC"/>
    <w:rsid w:val="00065443"/>
    <w:rsid w:val="00067033"/>
    <w:rsid w:val="0007213A"/>
    <w:rsid w:val="00073579"/>
    <w:rsid w:val="00074BDF"/>
    <w:rsid w:val="00074F07"/>
    <w:rsid w:val="00077149"/>
    <w:rsid w:val="00080002"/>
    <w:rsid w:val="00081601"/>
    <w:rsid w:val="00081CF6"/>
    <w:rsid w:val="000906AA"/>
    <w:rsid w:val="00091687"/>
    <w:rsid w:val="000A1F88"/>
    <w:rsid w:val="000A627C"/>
    <w:rsid w:val="000B4D35"/>
    <w:rsid w:val="000B6C30"/>
    <w:rsid w:val="000C0F54"/>
    <w:rsid w:val="000C3B9B"/>
    <w:rsid w:val="000C3D30"/>
    <w:rsid w:val="000D0746"/>
    <w:rsid w:val="000D07D6"/>
    <w:rsid w:val="000D2593"/>
    <w:rsid w:val="000D282A"/>
    <w:rsid w:val="000D2C19"/>
    <w:rsid w:val="000D2EF0"/>
    <w:rsid w:val="000D7DE3"/>
    <w:rsid w:val="000D7F04"/>
    <w:rsid w:val="000E55B2"/>
    <w:rsid w:val="000F0695"/>
    <w:rsid w:val="000F52F4"/>
    <w:rsid w:val="000F6FF6"/>
    <w:rsid w:val="00103963"/>
    <w:rsid w:val="0010561C"/>
    <w:rsid w:val="001066AD"/>
    <w:rsid w:val="00106ECA"/>
    <w:rsid w:val="001110D2"/>
    <w:rsid w:val="001131E0"/>
    <w:rsid w:val="001156E7"/>
    <w:rsid w:val="00117AEC"/>
    <w:rsid w:val="00120A79"/>
    <w:rsid w:val="00120EEC"/>
    <w:rsid w:val="001241A9"/>
    <w:rsid w:val="00124F36"/>
    <w:rsid w:val="00126FC3"/>
    <w:rsid w:val="00134CC3"/>
    <w:rsid w:val="0013535A"/>
    <w:rsid w:val="0014402F"/>
    <w:rsid w:val="00151817"/>
    <w:rsid w:val="0015329D"/>
    <w:rsid w:val="00153E51"/>
    <w:rsid w:val="001600B3"/>
    <w:rsid w:val="001711FF"/>
    <w:rsid w:val="00171E48"/>
    <w:rsid w:val="00173B3A"/>
    <w:rsid w:val="00175044"/>
    <w:rsid w:val="00176798"/>
    <w:rsid w:val="00177D49"/>
    <w:rsid w:val="0018024C"/>
    <w:rsid w:val="001843D2"/>
    <w:rsid w:val="00190559"/>
    <w:rsid w:val="001913A3"/>
    <w:rsid w:val="00193D6C"/>
    <w:rsid w:val="0019631C"/>
    <w:rsid w:val="00196C53"/>
    <w:rsid w:val="001A08D2"/>
    <w:rsid w:val="001A20D1"/>
    <w:rsid w:val="001A2E5E"/>
    <w:rsid w:val="001A375B"/>
    <w:rsid w:val="001A4B9E"/>
    <w:rsid w:val="001A5C7B"/>
    <w:rsid w:val="001B0BB6"/>
    <w:rsid w:val="001B1575"/>
    <w:rsid w:val="001B2CA0"/>
    <w:rsid w:val="001B4580"/>
    <w:rsid w:val="001B62E1"/>
    <w:rsid w:val="001C28AC"/>
    <w:rsid w:val="001C326A"/>
    <w:rsid w:val="001C37F0"/>
    <w:rsid w:val="001C3CDE"/>
    <w:rsid w:val="001C6408"/>
    <w:rsid w:val="001D0608"/>
    <w:rsid w:val="001D116F"/>
    <w:rsid w:val="001D3755"/>
    <w:rsid w:val="001D3FF9"/>
    <w:rsid w:val="001D41E9"/>
    <w:rsid w:val="001D730F"/>
    <w:rsid w:val="001E0B48"/>
    <w:rsid w:val="001E0FAE"/>
    <w:rsid w:val="001E2CC1"/>
    <w:rsid w:val="001E57AD"/>
    <w:rsid w:val="001E773F"/>
    <w:rsid w:val="001F1080"/>
    <w:rsid w:val="001F38D7"/>
    <w:rsid w:val="001F4EC9"/>
    <w:rsid w:val="001F7D75"/>
    <w:rsid w:val="00203FDC"/>
    <w:rsid w:val="00206E91"/>
    <w:rsid w:val="002073B1"/>
    <w:rsid w:val="002100DC"/>
    <w:rsid w:val="002120D6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41A33"/>
    <w:rsid w:val="00245C14"/>
    <w:rsid w:val="0025072B"/>
    <w:rsid w:val="00256E86"/>
    <w:rsid w:val="00270553"/>
    <w:rsid w:val="00272714"/>
    <w:rsid w:val="00272A07"/>
    <w:rsid w:val="00276504"/>
    <w:rsid w:val="00281094"/>
    <w:rsid w:val="00282145"/>
    <w:rsid w:val="002875DD"/>
    <w:rsid w:val="0029060F"/>
    <w:rsid w:val="00290F99"/>
    <w:rsid w:val="00295BFF"/>
    <w:rsid w:val="002A02BB"/>
    <w:rsid w:val="002A0DF9"/>
    <w:rsid w:val="002A3384"/>
    <w:rsid w:val="002A4A0F"/>
    <w:rsid w:val="002A66E9"/>
    <w:rsid w:val="002B0820"/>
    <w:rsid w:val="002B1E87"/>
    <w:rsid w:val="002B5278"/>
    <w:rsid w:val="002B62B1"/>
    <w:rsid w:val="002C55A6"/>
    <w:rsid w:val="002C79AC"/>
    <w:rsid w:val="002C7A31"/>
    <w:rsid w:val="002D6314"/>
    <w:rsid w:val="002D6EC8"/>
    <w:rsid w:val="002E100F"/>
    <w:rsid w:val="002E1637"/>
    <w:rsid w:val="002E38B5"/>
    <w:rsid w:val="002E535B"/>
    <w:rsid w:val="002E5B2D"/>
    <w:rsid w:val="002E5D89"/>
    <w:rsid w:val="002E6015"/>
    <w:rsid w:val="002E7775"/>
    <w:rsid w:val="002F1895"/>
    <w:rsid w:val="002F4984"/>
    <w:rsid w:val="00300FF6"/>
    <w:rsid w:val="00301381"/>
    <w:rsid w:val="00301D76"/>
    <w:rsid w:val="00302D64"/>
    <w:rsid w:val="0030594A"/>
    <w:rsid w:val="00307AEC"/>
    <w:rsid w:val="0031041C"/>
    <w:rsid w:val="00310C0F"/>
    <w:rsid w:val="003138C4"/>
    <w:rsid w:val="00320559"/>
    <w:rsid w:val="00321077"/>
    <w:rsid w:val="00325DF4"/>
    <w:rsid w:val="0033269A"/>
    <w:rsid w:val="00332A20"/>
    <w:rsid w:val="003332F3"/>
    <w:rsid w:val="003347BA"/>
    <w:rsid w:val="00334EEB"/>
    <w:rsid w:val="0033651A"/>
    <w:rsid w:val="00337C79"/>
    <w:rsid w:val="0034139F"/>
    <w:rsid w:val="00341E05"/>
    <w:rsid w:val="00342BD6"/>
    <w:rsid w:val="00343869"/>
    <w:rsid w:val="00345256"/>
    <w:rsid w:val="00345859"/>
    <w:rsid w:val="00350DA1"/>
    <w:rsid w:val="003523D6"/>
    <w:rsid w:val="00356A05"/>
    <w:rsid w:val="00357305"/>
    <w:rsid w:val="00363590"/>
    <w:rsid w:val="0036372B"/>
    <w:rsid w:val="00365437"/>
    <w:rsid w:val="00365F18"/>
    <w:rsid w:val="00367629"/>
    <w:rsid w:val="00372A94"/>
    <w:rsid w:val="00373A3A"/>
    <w:rsid w:val="003741D2"/>
    <w:rsid w:val="0037449D"/>
    <w:rsid w:val="003811F0"/>
    <w:rsid w:val="0038327A"/>
    <w:rsid w:val="00397314"/>
    <w:rsid w:val="00397682"/>
    <w:rsid w:val="003978EE"/>
    <w:rsid w:val="003A1A2F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2734"/>
    <w:rsid w:val="003C28C9"/>
    <w:rsid w:val="003C4A3D"/>
    <w:rsid w:val="003D11BB"/>
    <w:rsid w:val="003E0E59"/>
    <w:rsid w:val="003E113F"/>
    <w:rsid w:val="003E1DAD"/>
    <w:rsid w:val="003E37CC"/>
    <w:rsid w:val="003E3D5C"/>
    <w:rsid w:val="003F12F9"/>
    <w:rsid w:val="003F1C1D"/>
    <w:rsid w:val="003F437C"/>
    <w:rsid w:val="004019A6"/>
    <w:rsid w:val="004024B2"/>
    <w:rsid w:val="004029A2"/>
    <w:rsid w:val="00403785"/>
    <w:rsid w:val="004052C5"/>
    <w:rsid w:val="004064D2"/>
    <w:rsid w:val="00407572"/>
    <w:rsid w:val="0041527B"/>
    <w:rsid w:val="00415C29"/>
    <w:rsid w:val="004161DF"/>
    <w:rsid w:val="00416F50"/>
    <w:rsid w:val="00417DD4"/>
    <w:rsid w:val="00425227"/>
    <w:rsid w:val="00427142"/>
    <w:rsid w:val="004273B8"/>
    <w:rsid w:val="004317FD"/>
    <w:rsid w:val="00435494"/>
    <w:rsid w:val="0043789D"/>
    <w:rsid w:val="00441B81"/>
    <w:rsid w:val="004428D8"/>
    <w:rsid w:val="00443E4B"/>
    <w:rsid w:val="0045208A"/>
    <w:rsid w:val="00452312"/>
    <w:rsid w:val="004559E5"/>
    <w:rsid w:val="0046085A"/>
    <w:rsid w:val="00461B6A"/>
    <w:rsid w:val="00463323"/>
    <w:rsid w:val="00470848"/>
    <w:rsid w:val="00471FF3"/>
    <w:rsid w:val="0048213C"/>
    <w:rsid w:val="00482C02"/>
    <w:rsid w:val="00484667"/>
    <w:rsid w:val="00491930"/>
    <w:rsid w:val="004938F4"/>
    <w:rsid w:val="00494D54"/>
    <w:rsid w:val="00494FB2"/>
    <w:rsid w:val="00495C4F"/>
    <w:rsid w:val="0049616A"/>
    <w:rsid w:val="004A1AAE"/>
    <w:rsid w:val="004A257D"/>
    <w:rsid w:val="004A776E"/>
    <w:rsid w:val="004B0454"/>
    <w:rsid w:val="004B08F0"/>
    <w:rsid w:val="004B5DEF"/>
    <w:rsid w:val="004B7641"/>
    <w:rsid w:val="004C0606"/>
    <w:rsid w:val="004C2D97"/>
    <w:rsid w:val="004C3553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7A40"/>
    <w:rsid w:val="004D7E08"/>
    <w:rsid w:val="004E2588"/>
    <w:rsid w:val="004E277B"/>
    <w:rsid w:val="004E4E8F"/>
    <w:rsid w:val="004F5039"/>
    <w:rsid w:val="00501490"/>
    <w:rsid w:val="00502156"/>
    <w:rsid w:val="00502302"/>
    <w:rsid w:val="0050252C"/>
    <w:rsid w:val="005058BC"/>
    <w:rsid w:val="00506053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3302E"/>
    <w:rsid w:val="00535CA3"/>
    <w:rsid w:val="0054416C"/>
    <w:rsid w:val="0055235E"/>
    <w:rsid w:val="00554C98"/>
    <w:rsid w:val="00555650"/>
    <w:rsid w:val="00555E01"/>
    <w:rsid w:val="005607DE"/>
    <w:rsid w:val="005607F9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7C8"/>
    <w:rsid w:val="00580DCD"/>
    <w:rsid w:val="00583D3F"/>
    <w:rsid w:val="00585580"/>
    <w:rsid w:val="0059275C"/>
    <w:rsid w:val="005937F4"/>
    <w:rsid w:val="00594D50"/>
    <w:rsid w:val="0059584A"/>
    <w:rsid w:val="00596775"/>
    <w:rsid w:val="005A6211"/>
    <w:rsid w:val="005B3ED2"/>
    <w:rsid w:val="005C3A36"/>
    <w:rsid w:val="005C568E"/>
    <w:rsid w:val="005C61E5"/>
    <w:rsid w:val="005D44EE"/>
    <w:rsid w:val="005D5F72"/>
    <w:rsid w:val="005E1162"/>
    <w:rsid w:val="005E1827"/>
    <w:rsid w:val="005E2AE8"/>
    <w:rsid w:val="005E36F5"/>
    <w:rsid w:val="005E3984"/>
    <w:rsid w:val="005E3D89"/>
    <w:rsid w:val="005E4623"/>
    <w:rsid w:val="005E5FEA"/>
    <w:rsid w:val="005E664A"/>
    <w:rsid w:val="005F08D9"/>
    <w:rsid w:val="005F1D18"/>
    <w:rsid w:val="005F1DFA"/>
    <w:rsid w:val="005F31BA"/>
    <w:rsid w:val="005F3A6E"/>
    <w:rsid w:val="005F3E1A"/>
    <w:rsid w:val="005F48EF"/>
    <w:rsid w:val="00602CA1"/>
    <w:rsid w:val="00602EBA"/>
    <w:rsid w:val="006047B1"/>
    <w:rsid w:val="0060568C"/>
    <w:rsid w:val="00617AA0"/>
    <w:rsid w:val="006202C6"/>
    <w:rsid w:val="00622022"/>
    <w:rsid w:val="006230F6"/>
    <w:rsid w:val="00623177"/>
    <w:rsid w:val="006239B1"/>
    <w:rsid w:val="00623F9B"/>
    <w:rsid w:val="00626B72"/>
    <w:rsid w:val="00632C81"/>
    <w:rsid w:val="006355FB"/>
    <w:rsid w:val="006400F3"/>
    <w:rsid w:val="00641009"/>
    <w:rsid w:val="00643E8B"/>
    <w:rsid w:val="00644449"/>
    <w:rsid w:val="00644964"/>
    <w:rsid w:val="00644C39"/>
    <w:rsid w:val="00647623"/>
    <w:rsid w:val="00650B9A"/>
    <w:rsid w:val="006549F4"/>
    <w:rsid w:val="006570A7"/>
    <w:rsid w:val="00660C3D"/>
    <w:rsid w:val="00660C93"/>
    <w:rsid w:val="00670302"/>
    <w:rsid w:val="00670F45"/>
    <w:rsid w:val="00674568"/>
    <w:rsid w:val="006752A2"/>
    <w:rsid w:val="006776F4"/>
    <w:rsid w:val="00677D3B"/>
    <w:rsid w:val="00677F02"/>
    <w:rsid w:val="00680DDD"/>
    <w:rsid w:val="00686C3F"/>
    <w:rsid w:val="00686F57"/>
    <w:rsid w:val="00687EE5"/>
    <w:rsid w:val="006904B6"/>
    <w:rsid w:val="00690AF8"/>
    <w:rsid w:val="006947F8"/>
    <w:rsid w:val="00695879"/>
    <w:rsid w:val="006A54BC"/>
    <w:rsid w:val="006A7AC8"/>
    <w:rsid w:val="006B1888"/>
    <w:rsid w:val="006B3A52"/>
    <w:rsid w:val="006B7103"/>
    <w:rsid w:val="006B7F7C"/>
    <w:rsid w:val="006C010A"/>
    <w:rsid w:val="006C03D8"/>
    <w:rsid w:val="006C1258"/>
    <w:rsid w:val="006C1BAE"/>
    <w:rsid w:val="006C2D57"/>
    <w:rsid w:val="006C6077"/>
    <w:rsid w:val="006C71D3"/>
    <w:rsid w:val="006C75DD"/>
    <w:rsid w:val="006D0700"/>
    <w:rsid w:val="006D218F"/>
    <w:rsid w:val="006D244D"/>
    <w:rsid w:val="006D3EA5"/>
    <w:rsid w:val="006E142A"/>
    <w:rsid w:val="006E21FF"/>
    <w:rsid w:val="006E2818"/>
    <w:rsid w:val="006E2B32"/>
    <w:rsid w:val="006E384A"/>
    <w:rsid w:val="006E4EA0"/>
    <w:rsid w:val="006E6184"/>
    <w:rsid w:val="006F07C0"/>
    <w:rsid w:val="006F1C70"/>
    <w:rsid w:val="006F28B7"/>
    <w:rsid w:val="006F4A9D"/>
    <w:rsid w:val="00700248"/>
    <w:rsid w:val="00701CBA"/>
    <w:rsid w:val="007028D3"/>
    <w:rsid w:val="00704ACE"/>
    <w:rsid w:val="00704CE2"/>
    <w:rsid w:val="00711A25"/>
    <w:rsid w:val="007126B8"/>
    <w:rsid w:val="00713B9C"/>
    <w:rsid w:val="007141F0"/>
    <w:rsid w:val="00714AF3"/>
    <w:rsid w:val="007162A8"/>
    <w:rsid w:val="00716357"/>
    <w:rsid w:val="00716B39"/>
    <w:rsid w:val="0071703F"/>
    <w:rsid w:val="00720DDD"/>
    <w:rsid w:val="00722AEB"/>
    <w:rsid w:val="00723C64"/>
    <w:rsid w:val="007248CE"/>
    <w:rsid w:val="0072597F"/>
    <w:rsid w:val="007259A9"/>
    <w:rsid w:val="00725E3E"/>
    <w:rsid w:val="00726490"/>
    <w:rsid w:val="00726AC0"/>
    <w:rsid w:val="007358E6"/>
    <w:rsid w:val="00737409"/>
    <w:rsid w:val="007415E6"/>
    <w:rsid w:val="0074354B"/>
    <w:rsid w:val="007446D1"/>
    <w:rsid w:val="007473A1"/>
    <w:rsid w:val="00750273"/>
    <w:rsid w:val="007504A6"/>
    <w:rsid w:val="00750D2C"/>
    <w:rsid w:val="00752829"/>
    <w:rsid w:val="00754A62"/>
    <w:rsid w:val="007555AA"/>
    <w:rsid w:val="00755A12"/>
    <w:rsid w:val="007563AD"/>
    <w:rsid w:val="00761AE0"/>
    <w:rsid w:val="00764447"/>
    <w:rsid w:val="00771DF5"/>
    <w:rsid w:val="00771E76"/>
    <w:rsid w:val="00774294"/>
    <w:rsid w:val="00776E94"/>
    <w:rsid w:val="00781ED3"/>
    <w:rsid w:val="00785FE2"/>
    <w:rsid w:val="007914E8"/>
    <w:rsid w:val="00796B02"/>
    <w:rsid w:val="0079773B"/>
    <w:rsid w:val="007977BD"/>
    <w:rsid w:val="0079791B"/>
    <w:rsid w:val="007A0397"/>
    <w:rsid w:val="007A34CA"/>
    <w:rsid w:val="007A35E8"/>
    <w:rsid w:val="007A3FE1"/>
    <w:rsid w:val="007B016B"/>
    <w:rsid w:val="007B1389"/>
    <w:rsid w:val="007B6D36"/>
    <w:rsid w:val="007B7087"/>
    <w:rsid w:val="007C5584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3AA"/>
    <w:rsid w:val="007F2AE3"/>
    <w:rsid w:val="007F6129"/>
    <w:rsid w:val="00800787"/>
    <w:rsid w:val="00801893"/>
    <w:rsid w:val="00802B4D"/>
    <w:rsid w:val="00805EB6"/>
    <w:rsid w:val="00806158"/>
    <w:rsid w:val="00806B78"/>
    <w:rsid w:val="0081027F"/>
    <w:rsid w:val="008109A5"/>
    <w:rsid w:val="00810F0F"/>
    <w:rsid w:val="00811FC6"/>
    <w:rsid w:val="00812FBC"/>
    <w:rsid w:val="00815653"/>
    <w:rsid w:val="008176E0"/>
    <w:rsid w:val="0082004E"/>
    <w:rsid w:val="008212FE"/>
    <w:rsid w:val="00823F64"/>
    <w:rsid w:val="00824443"/>
    <w:rsid w:val="00825046"/>
    <w:rsid w:val="0082705F"/>
    <w:rsid w:val="00832C12"/>
    <w:rsid w:val="00836693"/>
    <w:rsid w:val="00843DA2"/>
    <w:rsid w:val="00844AA2"/>
    <w:rsid w:val="00845D43"/>
    <w:rsid w:val="0084628A"/>
    <w:rsid w:val="00847C34"/>
    <w:rsid w:val="00850665"/>
    <w:rsid w:val="008522E2"/>
    <w:rsid w:val="00853D8F"/>
    <w:rsid w:val="0085478B"/>
    <w:rsid w:val="00857436"/>
    <w:rsid w:val="00857E74"/>
    <w:rsid w:val="008603EA"/>
    <w:rsid w:val="00863B51"/>
    <w:rsid w:val="008714B8"/>
    <w:rsid w:val="00871587"/>
    <w:rsid w:val="00872E9D"/>
    <w:rsid w:val="008748B2"/>
    <w:rsid w:val="0087595F"/>
    <w:rsid w:val="00880CC7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A76E6"/>
    <w:rsid w:val="008B3A24"/>
    <w:rsid w:val="008B3A77"/>
    <w:rsid w:val="008B4330"/>
    <w:rsid w:val="008B5448"/>
    <w:rsid w:val="008B5EF8"/>
    <w:rsid w:val="008B7BF2"/>
    <w:rsid w:val="008C4DF4"/>
    <w:rsid w:val="008C5C0E"/>
    <w:rsid w:val="008C67DF"/>
    <w:rsid w:val="008C7A51"/>
    <w:rsid w:val="008D0967"/>
    <w:rsid w:val="008D0EFF"/>
    <w:rsid w:val="008D2234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2206B"/>
    <w:rsid w:val="0092238B"/>
    <w:rsid w:val="0093070E"/>
    <w:rsid w:val="00934D22"/>
    <w:rsid w:val="00934D33"/>
    <w:rsid w:val="00936990"/>
    <w:rsid w:val="009376B6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2F52"/>
    <w:rsid w:val="009632DE"/>
    <w:rsid w:val="0096457D"/>
    <w:rsid w:val="00967B6F"/>
    <w:rsid w:val="00970061"/>
    <w:rsid w:val="00970AB5"/>
    <w:rsid w:val="00971900"/>
    <w:rsid w:val="0097523B"/>
    <w:rsid w:val="00975C4D"/>
    <w:rsid w:val="00976101"/>
    <w:rsid w:val="00976F33"/>
    <w:rsid w:val="009771CF"/>
    <w:rsid w:val="009808BB"/>
    <w:rsid w:val="00981C91"/>
    <w:rsid w:val="009843B4"/>
    <w:rsid w:val="009847E9"/>
    <w:rsid w:val="009870D3"/>
    <w:rsid w:val="00991A2B"/>
    <w:rsid w:val="00995F55"/>
    <w:rsid w:val="009A416E"/>
    <w:rsid w:val="009A5071"/>
    <w:rsid w:val="009A72C5"/>
    <w:rsid w:val="009B2E1E"/>
    <w:rsid w:val="009B3499"/>
    <w:rsid w:val="009B349A"/>
    <w:rsid w:val="009B3DBC"/>
    <w:rsid w:val="009B4FCB"/>
    <w:rsid w:val="009B6219"/>
    <w:rsid w:val="009B6F04"/>
    <w:rsid w:val="009B7026"/>
    <w:rsid w:val="009B7413"/>
    <w:rsid w:val="009C04B1"/>
    <w:rsid w:val="009C21FB"/>
    <w:rsid w:val="009C3246"/>
    <w:rsid w:val="009C363B"/>
    <w:rsid w:val="009D19C7"/>
    <w:rsid w:val="009E14A0"/>
    <w:rsid w:val="009E3FBF"/>
    <w:rsid w:val="009E4665"/>
    <w:rsid w:val="009E592B"/>
    <w:rsid w:val="009F1282"/>
    <w:rsid w:val="009F26B1"/>
    <w:rsid w:val="009F7C3B"/>
    <w:rsid w:val="00A002A3"/>
    <w:rsid w:val="00A04142"/>
    <w:rsid w:val="00A055D7"/>
    <w:rsid w:val="00A057E6"/>
    <w:rsid w:val="00A063CF"/>
    <w:rsid w:val="00A07B66"/>
    <w:rsid w:val="00A11854"/>
    <w:rsid w:val="00A1485A"/>
    <w:rsid w:val="00A2170B"/>
    <w:rsid w:val="00A24F0B"/>
    <w:rsid w:val="00A25E34"/>
    <w:rsid w:val="00A30010"/>
    <w:rsid w:val="00A301B3"/>
    <w:rsid w:val="00A33000"/>
    <w:rsid w:val="00A36D23"/>
    <w:rsid w:val="00A36E19"/>
    <w:rsid w:val="00A43AE7"/>
    <w:rsid w:val="00A44C2C"/>
    <w:rsid w:val="00A45A07"/>
    <w:rsid w:val="00A478ED"/>
    <w:rsid w:val="00A50DBA"/>
    <w:rsid w:val="00A51B4F"/>
    <w:rsid w:val="00A53082"/>
    <w:rsid w:val="00A575D6"/>
    <w:rsid w:val="00A64B92"/>
    <w:rsid w:val="00A6574A"/>
    <w:rsid w:val="00A7121A"/>
    <w:rsid w:val="00A74A74"/>
    <w:rsid w:val="00A75C8A"/>
    <w:rsid w:val="00A807D8"/>
    <w:rsid w:val="00A811E3"/>
    <w:rsid w:val="00A82989"/>
    <w:rsid w:val="00A83221"/>
    <w:rsid w:val="00A83AD8"/>
    <w:rsid w:val="00A84BA0"/>
    <w:rsid w:val="00A85C74"/>
    <w:rsid w:val="00A85CB0"/>
    <w:rsid w:val="00A9232D"/>
    <w:rsid w:val="00A9614F"/>
    <w:rsid w:val="00A967BC"/>
    <w:rsid w:val="00AA0A0E"/>
    <w:rsid w:val="00AA153E"/>
    <w:rsid w:val="00AA2B31"/>
    <w:rsid w:val="00AB1AB8"/>
    <w:rsid w:val="00AB30AD"/>
    <w:rsid w:val="00AB5AFC"/>
    <w:rsid w:val="00AB5B3B"/>
    <w:rsid w:val="00AB5DF7"/>
    <w:rsid w:val="00AB77DD"/>
    <w:rsid w:val="00AC0924"/>
    <w:rsid w:val="00AC18E6"/>
    <w:rsid w:val="00AC71D2"/>
    <w:rsid w:val="00AC7525"/>
    <w:rsid w:val="00AD027F"/>
    <w:rsid w:val="00AD1127"/>
    <w:rsid w:val="00AD15C9"/>
    <w:rsid w:val="00AD2400"/>
    <w:rsid w:val="00AD2924"/>
    <w:rsid w:val="00AD383A"/>
    <w:rsid w:val="00AD3B62"/>
    <w:rsid w:val="00AD48BB"/>
    <w:rsid w:val="00AD6E3F"/>
    <w:rsid w:val="00AE008F"/>
    <w:rsid w:val="00AE0555"/>
    <w:rsid w:val="00AE2FF6"/>
    <w:rsid w:val="00AF236B"/>
    <w:rsid w:val="00AF42E7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6557"/>
    <w:rsid w:val="00B17021"/>
    <w:rsid w:val="00B1704B"/>
    <w:rsid w:val="00B17445"/>
    <w:rsid w:val="00B17A23"/>
    <w:rsid w:val="00B20619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45072"/>
    <w:rsid w:val="00B464DD"/>
    <w:rsid w:val="00B52C0C"/>
    <w:rsid w:val="00B52FD4"/>
    <w:rsid w:val="00B56C56"/>
    <w:rsid w:val="00B56CA9"/>
    <w:rsid w:val="00B609E5"/>
    <w:rsid w:val="00B66C89"/>
    <w:rsid w:val="00B71692"/>
    <w:rsid w:val="00B723E2"/>
    <w:rsid w:val="00B738C5"/>
    <w:rsid w:val="00B73A87"/>
    <w:rsid w:val="00B80CA6"/>
    <w:rsid w:val="00B82062"/>
    <w:rsid w:val="00B8336A"/>
    <w:rsid w:val="00B839DD"/>
    <w:rsid w:val="00B90EB8"/>
    <w:rsid w:val="00B91714"/>
    <w:rsid w:val="00B92D32"/>
    <w:rsid w:val="00B95330"/>
    <w:rsid w:val="00B957A6"/>
    <w:rsid w:val="00B96B22"/>
    <w:rsid w:val="00B976A0"/>
    <w:rsid w:val="00BA155C"/>
    <w:rsid w:val="00BB2369"/>
    <w:rsid w:val="00BB2CBA"/>
    <w:rsid w:val="00BB6BAD"/>
    <w:rsid w:val="00BB77F6"/>
    <w:rsid w:val="00BB7A42"/>
    <w:rsid w:val="00BC3982"/>
    <w:rsid w:val="00BC4FA8"/>
    <w:rsid w:val="00BC6D2A"/>
    <w:rsid w:val="00BC78C0"/>
    <w:rsid w:val="00BD210F"/>
    <w:rsid w:val="00BD6BA3"/>
    <w:rsid w:val="00BD722E"/>
    <w:rsid w:val="00BE3022"/>
    <w:rsid w:val="00BE3039"/>
    <w:rsid w:val="00BE322C"/>
    <w:rsid w:val="00BF1FB1"/>
    <w:rsid w:val="00BF60AC"/>
    <w:rsid w:val="00BF629B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49FE"/>
    <w:rsid w:val="00C3696A"/>
    <w:rsid w:val="00C411E4"/>
    <w:rsid w:val="00C425B6"/>
    <w:rsid w:val="00C432C7"/>
    <w:rsid w:val="00C4375A"/>
    <w:rsid w:val="00C43C97"/>
    <w:rsid w:val="00C458C8"/>
    <w:rsid w:val="00C47D62"/>
    <w:rsid w:val="00C57D1B"/>
    <w:rsid w:val="00C61BE3"/>
    <w:rsid w:val="00C66695"/>
    <w:rsid w:val="00C71FD0"/>
    <w:rsid w:val="00C72E3A"/>
    <w:rsid w:val="00C73690"/>
    <w:rsid w:val="00C75E7F"/>
    <w:rsid w:val="00C82446"/>
    <w:rsid w:val="00C82FF6"/>
    <w:rsid w:val="00C8377B"/>
    <w:rsid w:val="00C864AA"/>
    <w:rsid w:val="00C8791D"/>
    <w:rsid w:val="00C93D40"/>
    <w:rsid w:val="00C96642"/>
    <w:rsid w:val="00CA33C2"/>
    <w:rsid w:val="00CA3D26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C5362"/>
    <w:rsid w:val="00CC7665"/>
    <w:rsid w:val="00CC7992"/>
    <w:rsid w:val="00CD1FDB"/>
    <w:rsid w:val="00CD4480"/>
    <w:rsid w:val="00CD5A93"/>
    <w:rsid w:val="00CD5C6E"/>
    <w:rsid w:val="00CD6562"/>
    <w:rsid w:val="00CD72BE"/>
    <w:rsid w:val="00CE0786"/>
    <w:rsid w:val="00CE3FF4"/>
    <w:rsid w:val="00CE558A"/>
    <w:rsid w:val="00CE5F1A"/>
    <w:rsid w:val="00CE7081"/>
    <w:rsid w:val="00CE733E"/>
    <w:rsid w:val="00CF0788"/>
    <w:rsid w:val="00CF20A9"/>
    <w:rsid w:val="00CF2C29"/>
    <w:rsid w:val="00CF4E8B"/>
    <w:rsid w:val="00CF6966"/>
    <w:rsid w:val="00CF7CCD"/>
    <w:rsid w:val="00D02288"/>
    <w:rsid w:val="00D06111"/>
    <w:rsid w:val="00D0708F"/>
    <w:rsid w:val="00D138EA"/>
    <w:rsid w:val="00D16C91"/>
    <w:rsid w:val="00D17736"/>
    <w:rsid w:val="00D233BC"/>
    <w:rsid w:val="00D252A1"/>
    <w:rsid w:val="00D25E9E"/>
    <w:rsid w:val="00D2757D"/>
    <w:rsid w:val="00D27F2C"/>
    <w:rsid w:val="00D3321D"/>
    <w:rsid w:val="00D34073"/>
    <w:rsid w:val="00D34A2A"/>
    <w:rsid w:val="00D375A6"/>
    <w:rsid w:val="00D47FE6"/>
    <w:rsid w:val="00D53585"/>
    <w:rsid w:val="00D60827"/>
    <w:rsid w:val="00D626A6"/>
    <w:rsid w:val="00D62706"/>
    <w:rsid w:val="00D627CE"/>
    <w:rsid w:val="00D62C91"/>
    <w:rsid w:val="00D63208"/>
    <w:rsid w:val="00D634CF"/>
    <w:rsid w:val="00D647D5"/>
    <w:rsid w:val="00D64E17"/>
    <w:rsid w:val="00D65015"/>
    <w:rsid w:val="00D65DE8"/>
    <w:rsid w:val="00D67600"/>
    <w:rsid w:val="00D720A3"/>
    <w:rsid w:val="00D75EC3"/>
    <w:rsid w:val="00D80801"/>
    <w:rsid w:val="00D82EA2"/>
    <w:rsid w:val="00D83534"/>
    <w:rsid w:val="00D83796"/>
    <w:rsid w:val="00D85FBF"/>
    <w:rsid w:val="00D902CF"/>
    <w:rsid w:val="00D908FA"/>
    <w:rsid w:val="00D93856"/>
    <w:rsid w:val="00D95341"/>
    <w:rsid w:val="00D95A53"/>
    <w:rsid w:val="00D96046"/>
    <w:rsid w:val="00D967BF"/>
    <w:rsid w:val="00D96AC0"/>
    <w:rsid w:val="00DA04AB"/>
    <w:rsid w:val="00DA1994"/>
    <w:rsid w:val="00DA1DBA"/>
    <w:rsid w:val="00DA5018"/>
    <w:rsid w:val="00DB0295"/>
    <w:rsid w:val="00DB5BE9"/>
    <w:rsid w:val="00DC147E"/>
    <w:rsid w:val="00DC176E"/>
    <w:rsid w:val="00DC205F"/>
    <w:rsid w:val="00DC2D52"/>
    <w:rsid w:val="00DC3FEA"/>
    <w:rsid w:val="00DC561D"/>
    <w:rsid w:val="00DC6715"/>
    <w:rsid w:val="00DC7485"/>
    <w:rsid w:val="00DC794C"/>
    <w:rsid w:val="00DC7A65"/>
    <w:rsid w:val="00DD2261"/>
    <w:rsid w:val="00DD3077"/>
    <w:rsid w:val="00DD4C62"/>
    <w:rsid w:val="00DD556B"/>
    <w:rsid w:val="00DD56DB"/>
    <w:rsid w:val="00DD66AB"/>
    <w:rsid w:val="00DE01B5"/>
    <w:rsid w:val="00DE0ED4"/>
    <w:rsid w:val="00DE106C"/>
    <w:rsid w:val="00DE113D"/>
    <w:rsid w:val="00DE1FD2"/>
    <w:rsid w:val="00DE4162"/>
    <w:rsid w:val="00DE42FA"/>
    <w:rsid w:val="00DF118B"/>
    <w:rsid w:val="00DF145B"/>
    <w:rsid w:val="00DF1CB1"/>
    <w:rsid w:val="00DF1F10"/>
    <w:rsid w:val="00DF3B83"/>
    <w:rsid w:val="00DF45D8"/>
    <w:rsid w:val="00DF46F6"/>
    <w:rsid w:val="00DF558D"/>
    <w:rsid w:val="00DF59F6"/>
    <w:rsid w:val="00E01311"/>
    <w:rsid w:val="00E04562"/>
    <w:rsid w:val="00E05057"/>
    <w:rsid w:val="00E0681B"/>
    <w:rsid w:val="00E1181C"/>
    <w:rsid w:val="00E11AAC"/>
    <w:rsid w:val="00E12E82"/>
    <w:rsid w:val="00E206ED"/>
    <w:rsid w:val="00E25323"/>
    <w:rsid w:val="00E25720"/>
    <w:rsid w:val="00E264A9"/>
    <w:rsid w:val="00E377C5"/>
    <w:rsid w:val="00E46122"/>
    <w:rsid w:val="00E4673E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2DFA"/>
    <w:rsid w:val="00E65441"/>
    <w:rsid w:val="00E65F37"/>
    <w:rsid w:val="00E66D2B"/>
    <w:rsid w:val="00E72580"/>
    <w:rsid w:val="00E75F77"/>
    <w:rsid w:val="00E81988"/>
    <w:rsid w:val="00E82DA2"/>
    <w:rsid w:val="00E86888"/>
    <w:rsid w:val="00E9048F"/>
    <w:rsid w:val="00E90F97"/>
    <w:rsid w:val="00E93D9D"/>
    <w:rsid w:val="00E95911"/>
    <w:rsid w:val="00EA3CF0"/>
    <w:rsid w:val="00EA7A3C"/>
    <w:rsid w:val="00EA7D05"/>
    <w:rsid w:val="00EB0784"/>
    <w:rsid w:val="00EB2AF1"/>
    <w:rsid w:val="00EB4997"/>
    <w:rsid w:val="00EB54B7"/>
    <w:rsid w:val="00EB6703"/>
    <w:rsid w:val="00EB78A0"/>
    <w:rsid w:val="00EB7AA1"/>
    <w:rsid w:val="00EC2642"/>
    <w:rsid w:val="00EC486D"/>
    <w:rsid w:val="00EC609A"/>
    <w:rsid w:val="00ED0C9A"/>
    <w:rsid w:val="00EE5670"/>
    <w:rsid w:val="00EE67E1"/>
    <w:rsid w:val="00EE7EE2"/>
    <w:rsid w:val="00EF13EF"/>
    <w:rsid w:val="00EF1701"/>
    <w:rsid w:val="00EF2A07"/>
    <w:rsid w:val="00EF69D8"/>
    <w:rsid w:val="00EF768A"/>
    <w:rsid w:val="00F000C9"/>
    <w:rsid w:val="00F0063A"/>
    <w:rsid w:val="00F01E50"/>
    <w:rsid w:val="00F03488"/>
    <w:rsid w:val="00F042AE"/>
    <w:rsid w:val="00F0707F"/>
    <w:rsid w:val="00F07345"/>
    <w:rsid w:val="00F1206E"/>
    <w:rsid w:val="00F13630"/>
    <w:rsid w:val="00F1436B"/>
    <w:rsid w:val="00F14685"/>
    <w:rsid w:val="00F148F8"/>
    <w:rsid w:val="00F14C70"/>
    <w:rsid w:val="00F158B9"/>
    <w:rsid w:val="00F168B7"/>
    <w:rsid w:val="00F237F9"/>
    <w:rsid w:val="00F24488"/>
    <w:rsid w:val="00F26E00"/>
    <w:rsid w:val="00F330E4"/>
    <w:rsid w:val="00F356E5"/>
    <w:rsid w:val="00F3587E"/>
    <w:rsid w:val="00F36194"/>
    <w:rsid w:val="00F46E2B"/>
    <w:rsid w:val="00F47542"/>
    <w:rsid w:val="00F608D7"/>
    <w:rsid w:val="00F619ED"/>
    <w:rsid w:val="00F63BF8"/>
    <w:rsid w:val="00F64870"/>
    <w:rsid w:val="00F650AD"/>
    <w:rsid w:val="00F65BCE"/>
    <w:rsid w:val="00F664B0"/>
    <w:rsid w:val="00F7058A"/>
    <w:rsid w:val="00F71E73"/>
    <w:rsid w:val="00F7240A"/>
    <w:rsid w:val="00F72B08"/>
    <w:rsid w:val="00F73416"/>
    <w:rsid w:val="00F74C94"/>
    <w:rsid w:val="00F75AF4"/>
    <w:rsid w:val="00F80BC7"/>
    <w:rsid w:val="00F839CC"/>
    <w:rsid w:val="00F84877"/>
    <w:rsid w:val="00F8659E"/>
    <w:rsid w:val="00F916E0"/>
    <w:rsid w:val="00F94C76"/>
    <w:rsid w:val="00FA0A62"/>
    <w:rsid w:val="00FA1199"/>
    <w:rsid w:val="00FA4560"/>
    <w:rsid w:val="00FA5339"/>
    <w:rsid w:val="00FA5B3E"/>
    <w:rsid w:val="00FA5C2E"/>
    <w:rsid w:val="00FA6DF6"/>
    <w:rsid w:val="00FA6EFD"/>
    <w:rsid w:val="00FB2FBD"/>
    <w:rsid w:val="00FB6A6A"/>
    <w:rsid w:val="00FC13BF"/>
    <w:rsid w:val="00FC1F95"/>
    <w:rsid w:val="00FC2079"/>
    <w:rsid w:val="00FD07C4"/>
    <w:rsid w:val="00FD0FC9"/>
    <w:rsid w:val="00FD300D"/>
    <w:rsid w:val="00FD3C6F"/>
    <w:rsid w:val="00FD4046"/>
    <w:rsid w:val="00FD6321"/>
    <w:rsid w:val="00FD771E"/>
    <w:rsid w:val="00FE1FF8"/>
    <w:rsid w:val="00FE2CD3"/>
    <w:rsid w:val="00FE3077"/>
    <w:rsid w:val="00FE61CF"/>
    <w:rsid w:val="00FE665E"/>
    <w:rsid w:val="00FF1088"/>
    <w:rsid w:val="00FF3882"/>
    <w:rsid w:val="00FF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728E94BF"/>
  <w15:docId w15:val="{26F71AE9-147E-4B5E-A57F-004F4023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C61E5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61E5"/>
    <w:pPr>
      <w:keepNext/>
      <w:keepLines/>
      <w:outlineLvl w:val="0"/>
    </w:pPr>
    <w:rPr>
      <w:rFonts w:cs="Times New Roman"/>
      <w:b/>
      <w:color w:val="FF4000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C61E5"/>
    <w:pPr>
      <w:keepNext/>
      <w:keepLines/>
      <w:outlineLvl w:val="1"/>
    </w:pPr>
    <w:rPr>
      <w:rFonts w:cs="Arial"/>
      <w:b/>
      <w:color w:val="CD202C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C61E5"/>
    <w:pPr>
      <w:keepNext/>
      <w:outlineLvl w:val="2"/>
    </w:pPr>
    <w:rPr>
      <w:rFonts w:cs="Arial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C61E5"/>
    <w:rPr>
      <w:rFonts w:ascii="Arial" w:hAnsi="Arial"/>
      <w:b/>
      <w:color w:val="FF4000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5C61E5"/>
    <w:rPr>
      <w:rFonts w:ascii="Arial" w:hAnsi="Arial" w:cs="Arial"/>
      <w:b/>
      <w:color w:val="CD202C"/>
      <w:sz w:val="32"/>
      <w:szCs w:val="26"/>
      <w:lang w:eastAsia="x-none"/>
    </w:rPr>
  </w:style>
  <w:style w:type="character" w:styleId="Strong">
    <w:name w:val="Strong"/>
    <w:uiPriority w:val="22"/>
    <w:qFormat/>
    <w:rsid w:val="005C61E5"/>
    <w:rPr>
      <w:rFonts w:ascii="Arial" w:hAnsi="Arial"/>
      <w:b/>
      <w:bCs/>
      <w:color w:val="AA272F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5C61E5"/>
    <w:rPr>
      <w:rFonts w:ascii="Arial" w:hAnsi="Arial"/>
      <w:b/>
      <w:color w:val="AA272F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E592B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C61E5"/>
    <w:rPr>
      <w:rFonts w:ascii="Arial" w:hAnsi="Arial" w:cs="Arial"/>
      <w:b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A83AD8"/>
    <w:pPr>
      <w:tabs>
        <w:tab w:val="right" w:pos="9016"/>
      </w:tabs>
      <w:spacing w:before="360" w:after="100" w:line="60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206E9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C47D62"/>
    <w:rPr>
      <w:i/>
      <w:iCs/>
    </w:rPr>
  </w:style>
  <w:style w:type="character" w:styleId="UnresolvedMention">
    <w:name w:val="Unresolved Mention"/>
    <w:basedOn w:val="DefaultParagraphFont"/>
    <w:uiPriority w:val="99"/>
    <w:rsid w:val="00272A0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4D2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703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nrithcity.nsw.gov.au/community-library/community/disability-inclusion-action-plan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penrithcity.nsw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uncil@penrith.city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5C675B4E1594445AF1CF1F888F8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08930-D002-4950-B3EE-DA41879C74B7}"/>
      </w:docPartPr>
      <w:docPartBody>
        <w:p w:rsidR="00000000" w:rsidRDefault="00C23843" w:rsidP="00C23843">
          <w:pPr>
            <w:pStyle w:val="C5C675B4E1594445AF1CF1F888F87AFF"/>
          </w:pPr>
          <w:r w:rsidRPr="00EF0B4A">
            <w:rPr>
              <w:rStyle w:val="PlaceholderText"/>
            </w:rPr>
            <w:t>[Author]</w:t>
          </w:r>
        </w:p>
      </w:docPartBody>
    </w:docPart>
    <w:docPart>
      <w:docPartPr>
        <w:name w:val="CFE15C0DE6C245618E0BB827EBB48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730DD-33F9-493D-8489-A0FD12FD8183}"/>
      </w:docPartPr>
      <w:docPartBody>
        <w:p w:rsidR="00000000" w:rsidRDefault="00C23843" w:rsidP="00C23843">
          <w:pPr>
            <w:pStyle w:val="CFE15C0DE6C245618E0BB827EBB48482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roxima Nova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tham Rounded Bold">
    <w:altName w:val="Calibri"/>
    <w:panose1 w:val="02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97"/>
    <w:rsid w:val="000502C1"/>
    <w:rsid w:val="00124C29"/>
    <w:rsid w:val="001C673A"/>
    <w:rsid w:val="002429C3"/>
    <w:rsid w:val="002C601C"/>
    <w:rsid w:val="003D7362"/>
    <w:rsid w:val="00437D7C"/>
    <w:rsid w:val="00480896"/>
    <w:rsid w:val="00523C0D"/>
    <w:rsid w:val="005D53B9"/>
    <w:rsid w:val="00722F25"/>
    <w:rsid w:val="009E266D"/>
    <w:rsid w:val="00A86E06"/>
    <w:rsid w:val="00BC2997"/>
    <w:rsid w:val="00C23843"/>
    <w:rsid w:val="00D7528D"/>
    <w:rsid w:val="00DF1379"/>
    <w:rsid w:val="00E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3843"/>
    <w:rPr>
      <w:color w:val="595959" w:themeColor="text1" w:themeTint="A6"/>
    </w:rPr>
  </w:style>
  <w:style w:type="paragraph" w:customStyle="1" w:styleId="F350522A1404455EB5358A633BA8717C">
    <w:name w:val="F350522A1404455EB5358A633BA8717C"/>
  </w:style>
  <w:style w:type="paragraph" w:customStyle="1" w:styleId="71E0B1952BAE476B8BDE976E9953B6D8">
    <w:name w:val="71E0B1952BAE476B8BDE976E9953B6D8"/>
  </w:style>
  <w:style w:type="paragraph" w:customStyle="1" w:styleId="483FFD8F526A4103ACBA394BABF93491">
    <w:name w:val="483FFD8F526A4103ACBA394BABF93491"/>
    <w:rsid w:val="00C23843"/>
  </w:style>
  <w:style w:type="paragraph" w:customStyle="1" w:styleId="9FC58570FC2848D6BE4510B2C7009888">
    <w:name w:val="9FC58570FC2848D6BE4510B2C7009888"/>
    <w:rsid w:val="00C23843"/>
  </w:style>
  <w:style w:type="paragraph" w:customStyle="1" w:styleId="C5C675B4E1594445AF1CF1F888F87AFF">
    <w:name w:val="C5C675B4E1594445AF1CF1F888F87AFF"/>
    <w:rsid w:val="00C23843"/>
  </w:style>
  <w:style w:type="paragraph" w:customStyle="1" w:styleId="CFE15C0DE6C245618E0BB827EBB48482">
    <w:name w:val="CFE15C0DE6C245618E0BB827EBB48482"/>
    <w:rsid w:val="00C238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59</TotalTime>
  <Pages>25</Pages>
  <Words>2619</Words>
  <Characters>12966</Characters>
  <Application>Microsoft Office Word</Application>
  <DocSecurity>0</DocSecurity>
  <Lines>762</Lines>
  <Paragraphs>458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Making Penrith more accessible and inclusive - Easy Read</vt:lpstr>
    </vt:vector>
  </TitlesOfParts>
  <Company>Hewlett-Packard</Company>
  <LinksUpToDate>false</LinksUpToDate>
  <CharactersWithSpaces>15127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Penrith more accessible and inclusive - A text-only Easy Read version</dc:title>
  <dc:creator>Penrith City Council</dc:creator>
  <cp:lastModifiedBy>Olivia</cp:lastModifiedBy>
  <cp:revision>4</cp:revision>
  <cp:lastPrinted>2011-12-12T01:40:00Z</cp:lastPrinted>
  <dcterms:created xsi:type="dcterms:W3CDTF">2022-07-24T21:40:00Z</dcterms:created>
  <dcterms:modified xsi:type="dcterms:W3CDTF">2022-07-24T22:38:00Z</dcterms:modified>
</cp:coreProperties>
</file>